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5CB" w:rsidRDefault="001655CB" w:rsidP="00A9746F">
      <w:pPr>
        <w:jc w:val="center"/>
      </w:pPr>
    </w:p>
    <w:p w:rsidR="001655CB" w:rsidRDefault="001655CB" w:rsidP="00A9746F">
      <w:pPr>
        <w:jc w:val="center"/>
      </w:pPr>
    </w:p>
    <w:p w:rsidR="001655CB" w:rsidRDefault="001655CB" w:rsidP="00A9746F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0;margin-top:190.9pt;width:2in;height:2in;z-index:251658240;visibility:visible;mso-wrap-style:none" filled="f" stroked="f">
            <v:textbox style="mso-next-textbox:#Поле 6;mso-fit-shape-to-text:t">
              <w:txbxContent>
                <w:p w:rsidR="001655CB" w:rsidRDefault="001655CB" w:rsidP="00A31AE6">
                  <w:pPr>
                    <w:jc w:val="center"/>
                    <w:rPr>
                      <w:rFonts w:ascii="Times New Roman" w:hAnsi="Times New Roman"/>
                      <w:b/>
                      <w:caps/>
                      <w:sz w:val="72"/>
                      <w:szCs w:val="72"/>
                    </w:rPr>
                  </w:pPr>
                  <w:r w:rsidRPr="00A31AE6">
                    <w:rPr>
                      <w:rFonts w:ascii="Times New Roman" w:hAnsi="Times New Roman"/>
                      <w:b/>
                      <w:caps/>
                      <w:sz w:val="72"/>
                      <w:szCs w:val="72"/>
                    </w:rPr>
                    <w:t xml:space="preserve">Сборник  заданий по формированию математической грамотности </w:t>
                  </w:r>
                </w:p>
                <w:p w:rsidR="001655CB" w:rsidRPr="00A31AE6" w:rsidRDefault="001655CB" w:rsidP="00A31AE6">
                  <w:pPr>
                    <w:jc w:val="center"/>
                    <w:rPr>
                      <w:rFonts w:ascii="Times New Roman" w:hAnsi="Times New Roman"/>
                      <w:b/>
                      <w:caps/>
                      <w:sz w:val="3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caps/>
                      <w:sz w:val="32"/>
                      <w:szCs w:val="72"/>
                    </w:rPr>
                    <w:t>для обучающихся 2</w:t>
                  </w:r>
                  <w:r w:rsidRPr="00A31AE6">
                    <w:rPr>
                      <w:rFonts w:ascii="Times New Roman" w:hAnsi="Times New Roman"/>
                      <w:b/>
                      <w:caps/>
                      <w:sz w:val="32"/>
                      <w:szCs w:val="72"/>
                    </w:rPr>
                    <w:t>- 4 классов</w:t>
                  </w:r>
                </w:p>
              </w:txbxContent>
            </v:textbox>
            <w10:wrap type="square"/>
          </v:shape>
        </w:pict>
      </w:r>
    </w:p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Default="001655CB" w:rsidP="00713A5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Составители: Росликова А.И., Абанина С.В, </w:t>
      </w:r>
    </w:p>
    <w:p w:rsidR="001655CB" w:rsidRPr="00713A50" w:rsidRDefault="001655CB" w:rsidP="00713A5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Кузнецова Ю.М., Антонюк М.А, Орда Е.И.</w:t>
      </w:r>
      <w:r>
        <w:br w:type="page"/>
      </w:r>
    </w:p>
    <w:p w:rsidR="001655CB" w:rsidRPr="00713A50" w:rsidRDefault="001655CB" w:rsidP="00713A50">
      <w:pPr>
        <w:jc w:val="center"/>
      </w:pPr>
    </w:p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Pr="00713A50" w:rsidRDefault="001655CB" w:rsidP="00713A50"/>
    <w:p w:rsidR="001655CB" w:rsidRPr="00A9746F" w:rsidRDefault="001655CB" w:rsidP="00A9746F">
      <w:pPr>
        <w:jc w:val="center"/>
        <w:rPr>
          <w:rFonts w:ascii="Times New Roman" w:hAnsi="Times New Roman"/>
          <w:b/>
          <w:sz w:val="24"/>
          <w:szCs w:val="24"/>
        </w:rPr>
      </w:pPr>
      <w:r w:rsidRPr="00713A50">
        <w:br w:type="page"/>
      </w:r>
      <w:r w:rsidRPr="00A9746F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655CB" w:rsidRPr="008E114B" w:rsidRDefault="001655CB" w:rsidP="00A9746F">
      <w:pPr>
        <w:ind w:firstLine="708"/>
        <w:jc w:val="both"/>
        <w:rPr>
          <w:rFonts w:ascii="Times New Roman" w:hAnsi="Times New Roman"/>
          <w:bCs/>
          <w:iCs/>
          <w:color w:val="181818"/>
          <w:sz w:val="28"/>
          <w:szCs w:val="28"/>
          <w:shd w:val="clear" w:color="auto" w:fill="FFFFFF"/>
        </w:rPr>
      </w:pPr>
      <w:r w:rsidRPr="008E114B">
        <w:rPr>
          <w:rFonts w:ascii="Times New Roman" w:hAnsi="Times New Roman"/>
          <w:bCs/>
          <w:iCs/>
          <w:color w:val="181818"/>
          <w:sz w:val="28"/>
          <w:szCs w:val="28"/>
          <w:shd w:val="clear" w:color="auto" w:fill="FFFFFF"/>
        </w:rPr>
        <w:t>В Федеральном государственном образовательном стандарте обозначена необходимость и важность привести современное школьное образование в соответствие с потребностями времени, современного общества, которое отличается изменчивостью, многообразием существующих в нем связей, широким и неотъемлемым внедрением информационных технологий. Главным становится функциональная грамотность, так как это "способность человека решать стандартные жизненные задачи в различных сферах жизни и деятельности на основе прикладных знаний". Одним из ее видов является математическая грамотность.</w:t>
      </w:r>
    </w:p>
    <w:p w:rsidR="001655CB" w:rsidRPr="00A31AE6" w:rsidRDefault="001655CB" w:rsidP="00BC44DF">
      <w:pPr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i/>
          <w:iCs/>
          <w:color w:val="181818"/>
          <w:sz w:val="28"/>
          <w:szCs w:val="28"/>
          <w:shd w:val="clear" w:color="auto" w:fill="FFFFFF"/>
        </w:rPr>
        <w:t>М</w:t>
      </w:r>
      <w:r w:rsidRPr="00A31AE6">
        <w:rPr>
          <w:rFonts w:ascii="Times New Roman" w:hAnsi="Times New Roman"/>
          <w:b/>
          <w:bCs/>
          <w:i/>
          <w:iCs/>
          <w:color w:val="181818"/>
          <w:sz w:val="28"/>
          <w:szCs w:val="28"/>
          <w:shd w:val="clear" w:color="auto" w:fill="FFFFFF"/>
        </w:rPr>
        <w:t>атематическая грамотность</w:t>
      </w:r>
      <w:r w:rsidRPr="00A31AE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 - 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ованному и мыслящему гражданину</w:t>
      </w:r>
      <w:r w:rsidRPr="00A31AE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.</w:t>
      </w:r>
    </w:p>
    <w:p w:rsidR="001655CB" w:rsidRPr="00A31AE6" w:rsidRDefault="001655CB" w:rsidP="00BC44DF">
      <w:pPr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A31AE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Математическая функциональная грамотность – это ком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плекс трех компонентов:</w:t>
      </w:r>
    </w:p>
    <w:p w:rsidR="001655CB" w:rsidRPr="00A31AE6" w:rsidRDefault="001655CB" w:rsidP="00BC44DF">
      <w:pPr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A31AE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1)ученик понимает необходимость математических знаний, чтобы решать учебные и жизненные задачи, умеет оценивать учебные ситуации, которые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требуют математических знаний;</w:t>
      </w:r>
    </w:p>
    <w:p w:rsidR="001655CB" w:rsidRPr="00A31AE6" w:rsidRDefault="001655CB" w:rsidP="00BC44DF">
      <w:pPr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A31AE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2)школьник способен устанавливать математические отношения и зависимости, работать с математической информацией: применять умственные о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перации, математические методы;</w:t>
      </w:r>
    </w:p>
    <w:p w:rsidR="001655CB" w:rsidRPr="00A31AE6" w:rsidRDefault="001655CB" w:rsidP="00BC44DF">
      <w:pPr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A31AE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3)ученик владеет математическим языком, применяет его, чтобы решить математические задачи, построить математические суждения, работать с математическими фактами.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Для развития математической грамотности нами был составлен сборник </w:t>
      </w:r>
      <w:r w:rsidRPr="00A31AE6">
        <w:rPr>
          <w:rFonts w:ascii="Times New Roman" w:hAnsi="Times New Roman"/>
          <w:sz w:val="28"/>
          <w:szCs w:val="28"/>
        </w:rPr>
        <w:t>заданий, содержание которых направлено на воспитание интереса к предмету,  формирование и развитию наблюдательности, умения анализировать, догадываться, рассуждать, доказывать. Данный сборник предназначен для  обучаю</w:t>
      </w:r>
      <w:r>
        <w:rPr>
          <w:rFonts w:ascii="Times New Roman" w:hAnsi="Times New Roman"/>
          <w:sz w:val="28"/>
          <w:szCs w:val="28"/>
        </w:rPr>
        <w:t>щихся 2</w:t>
      </w:r>
      <w:r w:rsidRPr="00A31AE6">
        <w:rPr>
          <w:rFonts w:ascii="Times New Roman" w:hAnsi="Times New Roman"/>
          <w:sz w:val="28"/>
          <w:szCs w:val="28"/>
        </w:rPr>
        <w:t>-4 классов. Задания позволят учителям использовать их на разных этапах урока и внеурочной деятельности .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При отборе содержания заданий учитывается каждая основная тема традиционного школьного курса математики: величины, геометрические фигуры, текстовые задачи, арифметические действия. В рамках этих тем значительное внимание уделено ряду вопросов, имеющих высокую практическую значимость (измерение геометрических величин, оценка, проценты, масштаб, интерпретация диаграмм и графиков </w:t>
      </w:r>
      <w:r>
        <w:rPr>
          <w:rFonts w:ascii="Times New Roman" w:hAnsi="Times New Roman"/>
          <w:sz w:val="28"/>
          <w:szCs w:val="28"/>
        </w:rPr>
        <w:t xml:space="preserve"> и др.).</w:t>
      </w:r>
    </w:p>
    <w:p w:rsidR="001655CB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E114B">
        <w:rPr>
          <w:rFonts w:ascii="Times New Roman" w:hAnsi="Times New Roman"/>
          <w:b/>
          <w:sz w:val="28"/>
          <w:szCs w:val="28"/>
        </w:rPr>
        <w:t>формирование</w:t>
      </w:r>
      <w:r w:rsidRPr="00424BBC">
        <w:rPr>
          <w:rFonts w:ascii="Times New Roman" w:hAnsi="Times New Roman"/>
          <w:sz w:val="28"/>
          <w:szCs w:val="28"/>
        </w:rPr>
        <w:t xml:space="preserve"> функциональной математической грамотности младших школьников средствами  учебных заданий</w:t>
      </w:r>
      <w:r>
        <w:rPr>
          <w:rFonts w:ascii="Times New Roman" w:hAnsi="Times New Roman"/>
          <w:sz w:val="28"/>
          <w:szCs w:val="28"/>
        </w:rPr>
        <w:t>.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Обучающие: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обеспечить интеллектуальное развитие, сформировать качества мышления, характерные для математической деятельности и необходимые для полноценной жизни в обществе,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сформировать умение учиться.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формирование умения следовать устным инструкциям, читать и зарисовывать схемы изделий.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Развивающие: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развитие внимания, памяти, логического и абстрактного мышления, пространственного воображения,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развитие мелкой моторики рук и глазомера,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развитие художественного вкуса, творческих способностей и фантазии детей,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выявить и развить математические и творческие способности.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Воспитательные: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воспитание интереса к предмету «Математика»,</w:t>
      </w:r>
    </w:p>
    <w:p w:rsidR="001655CB" w:rsidRPr="00A31AE6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расширение коммуникативных способностей детей,</w:t>
      </w:r>
    </w:p>
    <w:p w:rsidR="001655CB" w:rsidRDefault="001655CB" w:rsidP="00BC44DF">
      <w:pPr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 формирование культуры труда и совершенствование трудовых навыков.</w:t>
      </w:r>
    </w:p>
    <w:p w:rsidR="001655CB" w:rsidRDefault="001655CB" w:rsidP="00BC44DF">
      <w:pPr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91213">
      <w:pPr>
        <w:jc w:val="center"/>
        <w:rPr>
          <w:rFonts w:ascii="Times New Roman" w:hAnsi="Times New Roman"/>
          <w:b/>
          <w:sz w:val="48"/>
          <w:szCs w:val="48"/>
        </w:rPr>
      </w:pPr>
    </w:p>
    <w:p w:rsidR="001655CB" w:rsidRPr="00B91213" w:rsidRDefault="001655CB" w:rsidP="00B91213">
      <w:pPr>
        <w:jc w:val="center"/>
        <w:rPr>
          <w:rFonts w:ascii="Times New Roman" w:hAnsi="Times New Roman"/>
          <w:b/>
          <w:sz w:val="48"/>
          <w:szCs w:val="48"/>
        </w:rPr>
      </w:pPr>
      <w:r w:rsidRPr="00B91213">
        <w:rPr>
          <w:rFonts w:ascii="Times New Roman" w:hAnsi="Times New Roman"/>
          <w:b/>
          <w:sz w:val="48"/>
          <w:szCs w:val="48"/>
        </w:rPr>
        <w:t>Величины</w:t>
      </w: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1.</w:t>
      </w:r>
      <w:r w:rsidRPr="00A31AE6">
        <w:rPr>
          <w:rFonts w:ascii="Times New Roman" w:hAnsi="Times New Roman"/>
          <w:sz w:val="28"/>
          <w:szCs w:val="28"/>
        </w:rPr>
        <w:t xml:space="preserve">Расстояние от дома до школы составляет: </w:t>
      </w:r>
      <w:smartTag w:uri="urn:schemas-microsoft-com:office:smarttags" w:element="metricconverter">
        <w:smartTagPr>
          <w:attr w:name="ProductID" w:val="10 км"/>
        </w:smartTagPr>
        <w:r w:rsidRPr="00A31AE6">
          <w:rPr>
            <w:rFonts w:ascii="Times New Roman" w:hAnsi="Times New Roman"/>
            <w:sz w:val="28"/>
            <w:szCs w:val="28"/>
          </w:rPr>
          <w:t>10 км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 км"/>
        </w:smartTagPr>
        <w:r w:rsidRPr="00A31AE6">
          <w:rPr>
            <w:rFonts w:ascii="Times New Roman" w:hAnsi="Times New Roman"/>
            <w:sz w:val="28"/>
            <w:szCs w:val="28"/>
          </w:rPr>
          <w:t>1 км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50 м"/>
        </w:smartTagPr>
        <w:r w:rsidRPr="00A31AE6">
          <w:rPr>
            <w:rFonts w:ascii="Times New Roman" w:hAnsi="Times New Roman"/>
            <w:sz w:val="28"/>
            <w:szCs w:val="28"/>
          </w:rPr>
          <w:t>250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500 м"/>
        </w:smartTagPr>
        <w:r w:rsidRPr="00A31AE6">
          <w:rPr>
            <w:rFonts w:ascii="Times New Roman" w:hAnsi="Times New Roman"/>
            <w:sz w:val="28"/>
            <w:szCs w:val="28"/>
          </w:rPr>
          <w:t>500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 м"/>
        </w:smartTagPr>
        <w:r w:rsidRPr="00A31AE6">
          <w:rPr>
            <w:rFonts w:ascii="Times New Roman" w:hAnsi="Times New Roman"/>
            <w:sz w:val="28"/>
            <w:szCs w:val="28"/>
          </w:rPr>
          <w:t>20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00 м"/>
        </w:smartTagPr>
        <w:r w:rsidRPr="00A31AE6">
          <w:rPr>
            <w:rFonts w:ascii="Times New Roman" w:hAnsi="Times New Roman"/>
            <w:sz w:val="28"/>
            <w:szCs w:val="28"/>
          </w:rPr>
          <w:t>100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00 км"/>
        </w:smartTagPr>
        <w:r w:rsidRPr="00A31AE6">
          <w:rPr>
            <w:rFonts w:ascii="Times New Roman" w:hAnsi="Times New Roman"/>
            <w:sz w:val="28"/>
            <w:szCs w:val="28"/>
          </w:rPr>
          <w:t>100 км</w:t>
        </w:r>
      </w:smartTag>
      <w:r w:rsidRPr="00A31AE6">
        <w:rPr>
          <w:rFonts w:ascii="Times New Roman" w:hAnsi="Times New Roman"/>
          <w:sz w:val="28"/>
          <w:szCs w:val="28"/>
        </w:rPr>
        <w:t>. Какое из этих данных наиболее соответствует расстоянию от твоего дома до школы?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2.</w:t>
      </w:r>
      <w:r w:rsidRPr="00A31AE6">
        <w:rPr>
          <w:rFonts w:ascii="Times New Roman" w:hAnsi="Times New Roman"/>
          <w:sz w:val="28"/>
          <w:szCs w:val="28"/>
        </w:rPr>
        <w:t>Укажи, что удобнее измерять в километрах: высоту дерева, расстояние между городами, длину классной доски, расстояние от Земли до Луны, ширину улицы, длину проспекта, длину реки, рас</w:t>
      </w:r>
      <w:r>
        <w:rPr>
          <w:rFonts w:ascii="Times New Roman" w:hAnsi="Times New Roman"/>
          <w:sz w:val="28"/>
          <w:szCs w:val="28"/>
        </w:rPr>
        <w:t>стояние от твоего дома до дачи.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3.</w:t>
      </w:r>
      <w:r w:rsidRPr="00A31AE6">
        <w:rPr>
          <w:rFonts w:ascii="Times New Roman" w:hAnsi="Times New Roman"/>
          <w:sz w:val="28"/>
          <w:szCs w:val="28"/>
        </w:rPr>
        <w:t>В каких единицах удобно измерять ширину классной комнаты: в дециметрах, в сантиметрах, в километрах, в метрах?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4.</w:t>
      </w:r>
      <w:r w:rsidRPr="00A31AE6">
        <w:rPr>
          <w:rFonts w:ascii="Times New Roman" w:hAnsi="Times New Roman"/>
          <w:sz w:val="28"/>
          <w:szCs w:val="28"/>
        </w:rPr>
        <w:t xml:space="preserve">Может ли улица иметь такую длину: </w:t>
      </w:r>
      <w:smartTag w:uri="urn:schemas-microsoft-com:office:smarttags" w:element="metricconverter">
        <w:smartTagPr>
          <w:attr w:name="ProductID" w:val="1 км"/>
        </w:smartTagPr>
        <w:r w:rsidRPr="00A31AE6">
          <w:rPr>
            <w:rFonts w:ascii="Times New Roman" w:hAnsi="Times New Roman"/>
            <w:sz w:val="28"/>
            <w:szCs w:val="28"/>
          </w:rPr>
          <w:t>1 км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500 м"/>
        </w:smartTagPr>
        <w:r w:rsidRPr="00A31AE6">
          <w:rPr>
            <w:rFonts w:ascii="Times New Roman" w:hAnsi="Times New Roman"/>
            <w:sz w:val="28"/>
            <w:szCs w:val="28"/>
          </w:rPr>
          <w:t>500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 км"/>
        </w:smartTagPr>
        <w:r w:rsidRPr="00A31AE6">
          <w:rPr>
            <w:rFonts w:ascii="Times New Roman" w:hAnsi="Times New Roman"/>
            <w:sz w:val="28"/>
            <w:szCs w:val="28"/>
          </w:rPr>
          <w:t>2 км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300 м"/>
        </w:smartTagPr>
        <w:r w:rsidRPr="00A31AE6">
          <w:rPr>
            <w:rFonts w:ascii="Times New Roman" w:hAnsi="Times New Roman"/>
            <w:sz w:val="28"/>
            <w:szCs w:val="28"/>
          </w:rPr>
          <w:t>300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140 дм, </w:t>
      </w:r>
      <w:smartTag w:uri="urn:schemas-microsoft-com:office:smarttags" w:element="metricconverter">
        <w:smartTagPr>
          <w:attr w:name="ProductID" w:val="250 см"/>
        </w:smartTagPr>
        <w:r w:rsidRPr="00A31AE6">
          <w:rPr>
            <w:rFonts w:ascii="Times New Roman" w:hAnsi="Times New Roman"/>
            <w:sz w:val="28"/>
            <w:szCs w:val="28"/>
          </w:rPr>
          <w:t>250 см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5 км"/>
        </w:smartTagPr>
        <w:r w:rsidRPr="00A31AE6">
          <w:rPr>
            <w:rFonts w:ascii="Times New Roman" w:hAnsi="Times New Roman"/>
            <w:sz w:val="28"/>
            <w:szCs w:val="28"/>
          </w:rPr>
          <w:t>15 км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 000 см"/>
        </w:smartTagPr>
        <w:r w:rsidRPr="00A31AE6">
          <w:rPr>
            <w:rFonts w:ascii="Times New Roman" w:hAnsi="Times New Roman"/>
            <w:sz w:val="28"/>
            <w:szCs w:val="28"/>
          </w:rPr>
          <w:t>1 000 см</w:t>
        </w:r>
      </w:smartTag>
      <w:r w:rsidRPr="00A31AE6">
        <w:rPr>
          <w:rFonts w:ascii="Times New Roman" w:hAnsi="Times New Roman"/>
          <w:sz w:val="28"/>
          <w:szCs w:val="28"/>
        </w:rPr>
        <w:t>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5.</w:t>
      </w:r>
      <w:r w:rsidRPr="00A31AE6">
        <w:rPr>
          <w:rFonts w:ascii="Times New Roman" w:hAnsi="Times New Roman"/>
          <w:sz w:val="28"/>
          <w:szCs w:val="28"/>
        </w:rPr>
        <w:t xml:space="preserve">Запиши верные равенства, дополнив каждую величину до </w:t>
      </w:r>
      <w:smartTag w:uri="urn:schemas-microsoft-com:office:smarttags" w:element="metricconverter">
        <w:smartTagPr>
          <w:attr w:name="ProductID" w:val="5 м"/>
        </w:smartTagPr>
        <w:r w:rsidRPr="00A31AE6">
          <w:rPr>
            <w:rFonts w:ascii="Times New Roman" w:hAnsi="Times New Roman"/>
            <w:sz w:val="28"/>
            <w:szCs w:val="28"/>
          </w:rPr>
          <w:t>5 м</w:t>
        </w:r>
      </w:smartTag>
      <w:r w:rsidRPr="00A31AE6">
        <w:rPr>
          <w:rFonts w:ascii="Times New Roman" w:hAnsi="Times New Roman"/>
          <w:sz w:val="28"/>
          <w:szCs w:val="28"/>
        </w:rPr>
        <w:t>.</w:t>
      </w:r>
    </w:p>
    <w:p w:rsidR="001655CB" w:rsidRPr="005E2E34" w:rsidRDefault="001655CB" w:rsidP="00BC44DF">
      <w:pPr>
        <w:pStyle w:val="ListParagraph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75см</w:t>
      </w:r>
    </w:p>
    <w:p w:rsidR="001655CB" w:rsidRPr="005E2E34" w:rsidRDefault="001655CB" w:rsidP="00BC44DF">
      <w:pPr>
        <w:pStyle w:val="ListParagraph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30дм,</w:t>
      </w:r>
    </w:p>
    <w:p w:rsidR="001655CB" w:rsidRPr="005E2E34" w:rsidRDefault="001655CB" w:rsidP="00BC44DF">
      <w:pPr>
        <w:pStyle w:val="ListParagraph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2м10см</w:t>
      </w:r>
    </w:p>
    <w:p w:rsidR="001655CB" w:rsidRDefault="001655CB" w:rsidP="000F0910">
      <w:pPr>
        <w:pStyle w:val="ListParagraph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1м4см</w:t>
      </w:r>
    </w:p>
    <w:p w:rsidR="001655CB" w:rsidRPr="000F0910" w:rsidRDefault="001655CB" w:rsidP="000F09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6.</w:t>
      </w:r>
      <w:r w:rsidRPr="00A31AE6">
        <w:rPr>
          <w:rFonts w:ascii="Times New Roman" w:hAnsi="Times New Roman"/>
          <w:sz w:val="28"/>
          <w:szCs w:val="28"/>
        </w:rPr>
        <w:t xml:space="preserve">Ширина ленты </w:t>
      </w:r>
      <w:smartTag w:uri="urn:schemas-microsoft-com:office:smarttags" w:element="metricconverter">
        <w:smartTagPr>
          <w:attr w:name="ProductID" w:val="1 см"/>
        </w:smartTagPr>
        <w:r w:rsidRPr="00A31AE6">
          <w:rPr>
            <w:rFonts w:ascii="Times New Roman" w:hAnsi="Times New Roman"/>
            <w:sz w:val="28"/>
            <w:szCs w:val="28"/>
          </w:rPr>
          <w:t>1 см</w:t>
        </w:r>
      </w:smartTag>
      <w:r w:rsidRPr="00A31AE6">
        <w:rPr>
          <w:rFonts w:ascii="Times New Roman" w:hAnsi="Times New Roman"/>
          <w:sz w:val="28"/>
          <w:szCs w:val="28"/>
        </w:rPr>
        <w:t>, а длина 20 дм. Во сколько раз длина ленты больше её ширины?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7.</w:t>
      </w:r>
      <w:r w:rsidRPr="00A31AE6">
        <w:rPr>
          <w:rFonts w:ascii="Times New Roman" w:hAnsi="Times New Roman"/>
          <w:sz w:val="28"/>
          <w:szCs w:val="28"/>
        </w:rPr>
        <w:t xml:space="preserve">Шнур длиной </w:t>
      </w:r>
      <w:smartTag w:uri="urn:schemas-microsoft-com:office:smarttags" w:element="metricconverter">
        <w:smartTagPr>
          <w:attr w:name="ProductID" w:val="6 м"/>
        </w:smartTagPr>
        <w:r w:rsidRPr="00A31AE6">
          <w:rPr>
            <w:rFonts w:ascii="Times New Roman" w:hAnsi="Times New Roman"/>
            <w:sz w:val="28"/>
            <w:szCs w:val="28"/>
          </w:rPr>
          <w:t>6 м</w:t>
        </w:r>
      </w:smartTag>
      <w:r w:rsidRPr="00A31AE6">
        <w:rPr>
          <w:rFonts w:ascii="Times New Roman" w:hAnsi="Times New Roman"/>
          <w:sz w:val="28"/>
          <w:szCs w:val="28"/>
        </w:rPr>
        <w:t xml:space="preserve"> разрезали на несколько кусков по полме</w:t>
      </w:r>
      <w:r>
        <w:rPr>
          <w:rFonts w:ascii="Times New Roman" w:hAnsi="Times New Roman"/>
          <w:sz w:val="28"/>
          <w:szCs w:val="28"/>
        </w:rPr>
        <w:t>тра. Сколько кусков получилось?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8.</w:t>
      </w:r>
      <w:r w:rsidRPr="00A31AE6">
        <w:rPr>
          <w:rFonts w:ascii="Times New Roman" w:hAnsi="Times New Roman"/>
          <w:sz w:val="28"/>
          <w:szCs w:val="28"/>
        </w:rPr>
        <w:t>В нашем селе в течение  года до 250 солнечных дней. Скольк</w:t>
      </w:r>
      <w:r>
        <w:rPr>
          <w:rFonts w:ascii="Times New Roman" w:hAnsi="Times New Roman"/>
          <w:sz w:val="28"/>
          <w:szCs w:val="28"/>
        </w:rPr>
        <w:t>о пасмурных дней  в году у нас?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9.</w:t>
      </w:r>
      <w:r w:rsidRPr="00A31AE6">
        <w:rPr>
          <w:rFonts w:ascii="Times New Roman" w:hAnsi="Times New Roman"/>
          <w:sz w:val="28"/>
          <w:szCs w:val="28"/>
        </w:rPr>
        <w:t>Выпиши «лиш</w:t>
      </w:r>
      <w:r>
        <w:rPr>
          <w:rFonts w:ascii="Times New Roman" w:hAnsi="Times New Roman"/>
          <w:sz w:val="28"/>
          <w:szCs w:val="28"/>
        </w:rPr>
        <w:t>нюю» величину из каждой строки.</w:t>
      </w:r>
    </w:p>
    <w:p w:rsidR="001655CB" w:rsidRDefault="001655CB" w:rsidP="00BC44DF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91213">
        <w:rPr>
          <w:rFonts w:ascii="Times New Roman" w:hAnsi="Times New Roman"/>
          <w:sz w:val="28"/>
          <w:szCs w:val="28"/>
        </w:rPr>
        <w:t>2700кг,</w:t>
      </w:r>
      <w:r>
        <w:rPr>
          <w:rFonts w:ascii="Times New Roman" w:hAnsi="Times New Roman"/>
          <w:sz w:val="28"/>
          <w:szCs w:val="28"/>
        </w:rPr>
        <w:t xml:space="preserve"> 27ц, </w:t>
      </w:r>
      <w:r w:rsidRPr="00B91213">
        <w:rPr>
          <w:rFonts w:ascii="Times New Roman" w:hAnsi="Times New Roman"/>
          <w:sz w:val="28"/>
          <w:szCs w:val="28"/>
        </w:rPr>
        <w:t>2т70кг,</w:t>
      </w:r>
      <w:r>
        <w:rPr>
          <w:rFonts w:ascii="Times New Roman" w:hAnsi="Times New Roman"/>
          <w:sz w:val="28"/>
          <w:szCs w:val="28"/>
        </w:rPr>
        <w:t xml:space="preserve"> 45 с,  270</w:t>
      </w:r>
      <w:r w:rsidRPr="00B91213">
        <w:rPr>
          <w:rFonts w:ascii="Times New Roman" w:hAnsi="Times New Roman"/>
          <w:sz w:val="28"/>
          <w:szCs w:val="28"/>
        </w:rPr>
        <w:t>0г</w:t>
      </w:r>
      <w:r>
        <w:rPr>
          <w:rFonts w:ascii="Times New Roman" w:hAnsi="Times New Roman"/>
          <w:sz w:val="28"/>
          <w:szCs w:val="28"/>
        </w:rPr>
        <w:t>,</w:t>
      </w:r>
    </w:p>
    <w:p w:rsidR="001655CB" w:rsidRPr="00B91213" w:rsidRDefault="001655CB" w:rsidP="00BC44DF">
      <w:pPr>
        <w:pStyle w:val="ListParagraph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280мин</w:t>
      </w:r>
      <w:r w:rsidRPr="00B91213">
        <w:rPr>
          <w:rFonts w:ascii="Times New Roman" w:hAnsi="Times New Roman"/>
          <w:sz w:val="28"/>
          <w:szCs w:val="28"/>
        </w:rPr>
        <w:t>,2</w:t>
      </w:r>
      <w:r>
        <w:rPr>
          <w:rFonts w:ascii="Times New Roman" w:hAnsi="Times New Roman"/>
          <w:sz w:val="28"/>
          <w:szCs w:val="28"/>
        </w:rPr>
        <w:t>ч</w:t>
      </w:r>
      <w:r w:rsidRPr="00B9121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38 с, </w:t>
      </w:r>
      <w:r w:rsidRPr="00B91213">
        <w:rPr>
          <w:rFonts w:ascii="Times New Roman" w:hAnsi="Times New Roman"/>
          <w:sz w:val="28"/>
          <w:szCs w:val="28"/>
        </w:rPr>
        <w:t>80кг</w:t>
      </w:r>
      <w:r>
        <w:rPr>
          <w:rFonts w:ascii="Times New Roman" w:hAnsi="Times New Roman"/>
          <w:sz w:val="28"/>
          <w:szCs w:val="28"/>
        </w:rPr>
        <w:t>, 3 дня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Подчеркни наибольшую величину.</w:t>
      </w:r>
    </w:p>
    <w:p w:rsidR="001655CB" w:rsidRPr="00B91213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10.</w:t>
      </w:r>
      <w:r w:rsidRPr="00A31AE6">
        <w:rPr>
          <w:rFonts w:ascii="Times New Roman" w:hAnsi="Times New Roman"/>
          <w:sz w:val="28"/>
          <w:szCs w:val="28"/>
        </w:rPr>
        <w:t xml:space="preserve">Вырази в сантиметрах и миллиметрах: </w:t>
      </w:r>
      <w:smartTag w:uri="urn:schemas-microsoft-com:office:smarttags" w:element="metricconverter">
        <w:smartTagPr>
          <w:attr w:name="ProductID" w:val="154 мм"/>
        </w:smartTagPr>
        <w:r>
          <w:rPr>
            <w:rFonts w:ascii="Times New Roman" w:hAnsi="Times New Roman"/>
            <w:sz w:val="28"/>
            <w:szCs w:val="28"/>
          </w:rPr>
          <w:t>154 мм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407 мм"/>
        </w:smartTagPr>
        <w:r>
          <w:rPr>
            <w:rFonts w:ascii="Times New Roman" w:hAnsi="Times New Roman"/>
            <w:sz w:val="28"/>
            <w:szCs w:val="28"/>
          </w:rPr>
          <w:t>407 мм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430 мм"/>
        </w:smartTagPr>
        <w:r>
          <w:rPr>
            <w:rFonts w:ascii="Times New Roman" w:hAnsi="Times New Roman"/>
            <w:sz w:val="28"/>
            <w:szCs w:val="28"/>
          </w:rPr>
          <w:t>430 мм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666 мм"/>
        </w:smartTagPr>
        <w:r>
          <w:rPr>
            <w:rFonts w:ascii="Times New Roman" w:hAnsi="Times New Roman"/>
            <w:sz w:val="28"/>
            <w:szCs w:val="28"/>
          </w:rPr>
          <w:t>666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11.</w:t>
      </w:r>
      <w:r w:rsidRPr="00A31AE6">
        <w:rPr>
          <w:rFonts w:ascii="Times New Roman" w:hAnsi="Times New Roman"/>
          <w:sz w:val="28"/>
          <w:szCs w:val="28"/>
        </w:rPr>
        <w:t xml:space="preserve">Какую часть километра составляют </w:t>
      </w:r>
      <w:smartTag w:uri="urn:schemas-microsoft-com:office:smarttags" w:element="metricconverter">
        <w:smartTagPr>
          <w:attr w:name="ProductID" w:val="200 м"/>
        </w:smartTagPr>
        <w:r w:rsidRPr="00A31AE6">
          <w:rPr>
            <w:rFonts w:ascii="Times New Roman" w:hAnsi="Times New Roman"/>
            <w:sz w:val="28"/>
            <w:szCs w:val="28"/>
          </w:rPr>
          <w:t>200 м</w:t>
        </w:r>
      </w:smartTag>
      <w:r w:rsidRPr="00A31AE6">
        <w:rPr>
          <w:rFonts w:ascii="Times New Roman" w:hAnsi="Times New Roman"/>
          <w:sz w:val="28"/>
          <w:szCs w:val="28"/>
        </w:rPr>
        <w:t>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12.</w:t>
      </w:r>
      <w:r w:rsidRPr="00A31AE6">
        <w:rPr>
          <w:rFonts w:ascii="Times New Roman" w:hAnsi="Times New Roman"/>
          <w:sz w:val="28"/>
          <w:szCs w:val="28"/>
        </w:rPr>
        <w:t xml:space="preserve">В каких более крупных единицах можно выразить: </w:t>
      </w:r>
      <w:smartTag w:uri="urn:schemas-microsoft-com:office:smarttags" w:element="metricconverter">
        <w:smartTagPr>
          <w:attr w:name="ProductID" w:val="50 мм"/>
        </w:smartTagPr>
        <w:r w:rsidRPr="00A31AE6">
          <w:rPr>
            <w:rFonts w:ascii="Times New Roman" w:hAnsi="Times New Roman"/>
            <w:sz w:val="28"/>
            <w:szCs w:val="28"/>
          </w:rPr>
          <w:t>50 мм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700 мм"/>
        </w:smartTagPr>
        <w:r w:rsidRPr="00A31AE6">
          <w:rPr>
            <w:rFonts w:ascii="Times New Roman" w:hAnsi="Times New Roman"/>
            <w:sz w:val="28"/>
            <w:szCs w:val="28"/>
          </w:rPr>
          <w:t>700 мм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60 см"/>
        </w:smartTagPr>
        <w:r>
          <w:rPr>
            <w:rFonts w:ascii="Times New Roman" w:hAnsi="Times New Roman"/>
            <w:sz w:val="28"/>
            <w:szCs w:val="28"/>
          </w:rPr>
          <w:t>260 см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390 см"/>
        </w:smartTagPr>
        <w:r>
          <w:rPr>
            <w:rFonts w:ascii="Times New Roman" w:hAnsi="Times New Roman"/>
            <w:sz w:val="28"/>
            <w:szCs w:val="28"/>
          </w:rPr>
          <w:t>390 см</w:t>
        </w:r>
      </w:smartTag>
      <w:r>
        <w:rPr>
          <w:rFonts w:ascii="Times New Roman" w:hAnsi="Times New Roman"/>
          <w:sz w:val="28"/>
          <w:szCs w:val="28"/>
        </w:rPr>
        <w:t>, 30 дм, 90 дм?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13.</w:t>
      </w:r>
      <w:r>
        <w:rPr>
          <w:rFonts w:ascii="Times New Roman" w:hAnsi="Times New Roman"/>
          <w:sz w:val="28"/>
          <w:szCs w:val="28"/>
        </w:rPr>
        <w:t>Запиши и выполни действия.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A31AE6">
        <w:rPr>
          <w:rFonts w:ascii="Times New Roman" w:hAnsi="Times New Roman"/>
          <w:sz w:val="28"/>
          <w:szCs w:val="28"/>
        </w:rPr>
        <w:t xml:space="preserve">Первое слагаемое равно </w:t>
      </w:r>
      <w:smartTag w:uri="urn:schemas-microsoft-com:office:smarttags" w:element="metricconverter">
        <w:smartTagPr>
          <w:attr w:name="ProductID" w:val="8 км"/>
        </w:smartTagPr>
        <w:r w:rsidRPr="00A31AE6">
          <w:rPr>
            <w:rFonts w:ascii="Times New Roman" w:hAnsi="Times New Roman"/>
            <w:sz w:val="28"/>
            <w:szCs w:val="28"/>
          </w:rPr>
          <w:t>8 км</w:t>
        </w:r>
      </w:smartTag>
      <w:r w:rsidRPr="00A31AE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60 м"/>
        </w:smartTagPr>
        <w:r w:rsidRPr="00A31AE6">
          <w:rPr>
            <w:rFonts w:ascii="Times New Roman" w:hAnsi="Times New Roman"/>
            <w:sz w:val="28"/>
            <w:szCs w:val="28"/>
          </w:rPr>
          <w:t>360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второе — </w:t>
      </w:r>
      <w:smartTag w:uri="urn:schemas-microsoft-com:office:smarttags" w:element="metricconverter">
        <w:smartTagPr>
          <w:attr w:name="ProductID" w:val="4 км"/>
        </w:smartTagPr>
        <w:r w:rsidRPr="00A31AE6">
          <w:rPr>
            <w:rFonts w:ascii="Times New Roman" w:hAnsi="Times New Roman"/>
            <w:sz w:val="28"/>
            <w:szCs w:val="28"/>
          </w:rPr>
          <w:t>4 к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/>
            <w:sz w:val="28"/>
            <w:szCs w:val="28"/>
          </w:rPr>
          <w:t>200 м</w:t>
        </w:r>
      </w:smartTag>
      <w:r>
        <w:rPr>
          <w:rFonts w:ascii="Times New Roman" w:hAnsi="Times New Roman"/>
          <w:sz w:val="28"/>
          <w:szCs w:val="28"/>
        </w:rPr>
        <w:t>. Чему равна сумма длин?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2.Уменьшаемое равно </w:t>
      </w:r>
      <w:smartTag w:uri="urn:schemas-microsoft-com:office:smarttags" w:element="metricconverter">
        <w:smartTagPr>
          <w:attr w:name="ProductID" w:val="7 км"/>
        </w:smartTagPr>
        <w:r w:rsidRPr="00A31AE6">
          <w:rPr>
            <w:rFonts w:ascii="Times New Roman" w:hAnsi="Times New Roman"/>
            <w:sz w:val="28"/>
            <w:szCs w:val="28"/>
          </w:rPr>
          <w:t>7 км</w:t>
        </w:r>
      </w:smartTag>
      <w:r w:rsidRPr="00A31AE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00 м"/>
        </w:smartTagPr>
        <w:r w:rsidRPr="00A31AE6">
          <w:rPr>
            <w:rFonts w:ascii="Times New Roman" w:hAnsi="Times New Roman"/>
            <w:sz w:val="28"/>
            <w:szCs w:val="28"/>
          </w:rPr>
          <w:t>800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вычитаемое б км </w:t>
      </w:r>
      <w:smartTag w:uri="urn:schemas-microsoft-com:office:smarttags" w:element="metricconverter">
        <w:smartTagPr>
          <w:attr w:name="ProductID" w:val="520 м"/>
        </w:smartTagPr>
        <w:r w:rsidRPr="00A31AE6">
          <w:rPr>
            <w:rFonts w:ascii="Times New Roman" w:hAnsi="Times New Roman"/>
            <w:sz w:val="28"/>
            <w:szCs w:val="28"/>
          </w:rPr>
          <w:t>5</w:t>
        </w:r>
        <w:r>
          <w:rPr>
            <w:rFonts w:ascii="Times New Roman" w:hAnsi="Times New Roman"/>
            <w:sz w:val="28"/>
            <w:szCs w:val="28"/>
          </w:rPr>
          <w:t>20 м</w:t>
        </w:r>
      </w:smartTag>
      <w:r>
        <w:rPr>
          <w:rFonts w:ascii="Times New Roman" w:hAnsi="Times New Roman"/>
          <w:sz w:val="28"/>
          <w:szCs w:val="28"/>
        </w:rPr>
        <w:t>. Чему равна разность длин?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3.Вычитаемое равно </w:t>
      </w:r>
      <w:smartTag w:uri="urn:schemas-microsoft-com:office:smarttags" w:element="metricconverter">
        <w:smartTagPr>
          <w:attr w:name="ProductID" w:val="14 м"/>
        </w:smartTagPr>
        <w:r w:rsidRPr="00A31AE6">
          <w:rPr>
            <w:rFonts w:ascii="Times New Roman" w:hAnsi="Times New Roman"/>
            <w:sz w:val="28"/>
            <w:szCs w:val="28"/>
          </w:rPr>
          <w:t>14 м</w:t>
        </w:r>
      </w:smartTag>
      <w:r w:rsidRPr="00A31AE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0 см"/>
        </w:smartTagPr>
        <w:r w:rsidRPr="00A31AE6">
          <w:rPr>
            <w:rFonts w:ascii="Times New Roman" w:hAnsi="Times New Roman"/>
            <w:sz w:val="28"/>
            <w:szCs w:val="28"/>
          </w:rPr>
          <w:t>80 см</w:t>
        </w:r>
      </w:smartTag>
      <w:r w:rsidRPr="00A31AE6">
        <w:rPr>
          <w:rFonts w:ascii="Times New Roman" w:hAnsi="Times New Roman"/>
          <w:sz w:val="28"/>
          <w:szCs w:val="28"/>
        </w:rPr>
        <w:t>, раз</w:t>
      </w:r>
      <w:r>
        <w:rPr>
          <w:rFonts w:ascii="Times New Roman" w:hAnsi="Times New Roman"/>
          <w:sz w:val="28"/>
          <w:szCs w:val="28"/>
        </w:rPr>
        <w:t>ность б м. Вычисли уменьшаемое.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051550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14.</w:t>
      </w:r>
      <w:r>
        <w:rPr>
          <w:rFonts w:ascii="Times New Roman" w:hAnsi="Times New Roman"/>
          <w:sz w:val="28"/>
          <w:szCs w:val="28"/>
        </w:rPr>
        <w:t>Запиши и выполни действия.</w:t>
      </w:r>
    </w:p>
    <w:p w:rsidR="001655CB" w:rsidRPr="005E2E34" w:rsidRDefault="001655CB" w:rsidP="00BC44DF">
      <w:pPr>
        <w:pStyle w:val="ListParagraph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 xml:space="preserve">Увеличь </w:t>
      </w:r>
      <w:smartTag w:uri="urn:schemas-microsoft-com:office:smarttags" w:element="metricconverter">
        <w:smartTagPr>
          <w:attr w:name="ProductID" w:val="72 км"/>
        </w:smartTagPr>
        <w:r w:rsidRPr="005E2E34">
          <w:rPr>
            <w:rFonts w:ascii="Times New Roman" w:hAnsi="Times New Roman"/>
            <w:sz w:val="28"/>
            <w:szCs w:val="28"/>
          </w:rPr>
          <w:t>72 км</w:t>
        </w:r>
      </w:smartTag>
      <w:r w:rsidRPr="005E2E3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50 м"/>
        </w:smartTagPr>
        <w:r w:rsidRPr="005E2E34">
          <w:rPr>
            <w:rFonts w:ascii="Times New Roman" w:hAnsi="Times New Roman"/>
            <w:sz w:val="28"/>
            <w:szCs w:val="28"/>
          </w:rPr>
          <w:t>250 м</w:t>
        </w:r>
      </w:smartTag>
      <w:r w:rsidRPr="005E2E34">
        <w:rPr>
          <w:rFonts w:ascii="Times New Roman" w:hAnsi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6 км"/>
        </w:smartTagPr>
        <w:r w:rsidRPr="005E2E34">
          <w:rPr>
            <w:rFonts w:ascii="Times New Roman" w:hAnsi="Times New Roman"/>
            <w:sz w:val="28"/>
            <w:szCs w:val="28"/>
          </w:rPr>
          <w:t>6 км</w:t>
        </w:r>
      </w:smartTag>
      <w:r w:rsidRPr="005E2E3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50 м"/>
        </w:smartTagPr>
        <w:r w:rsidRPr="005E2E34">
          <w:rPr>
            <w:rFonts w:ascii="Times New Roman" w:hAnsi="Times New Roman"/>
            <w:sz w:val="28"/>
            <w:szCs w:val="28"/>
          </w:rPr>
          <w:t>350 м</w:t>
        </w:r>
      </w:smartTag>
      <w:r w:rsidRPr="005E2E34">
        <w:rPr>
          <w:rFonts w:ascii="Times New Roman" w:hAnsi="Times New Roman"/>
          <w:sz w:val="28"/>
          <w:szCs w:val="28"/>
        </w:rPr>
        <w:t>.</w:t>
      </w:r>
    </w:p>
    <w:p w:rsidR="001655CB" w:rsidRPr="005E2E34" w:rsidRDefault="001655CB" w:rsidP="00BC44DF">
      <w:pPr>
        <w:pStyle w:val="ListParagraph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 xml:space="preserve">Уменьши </w:t>
      </w:r>
      <w:smartTag w:uri="urn:schemas-microsoft-com:office:smarttags" w:element="metricconverter">
        <w:smartTagPr>
          <w:attr w:name="ProductID" w:val="32 м"/>
        </w:smartTagPr>
        <w:r w:rsidRPr="005E2E34">
          <w:rPr>
            <w:rFonts w:ascii="Times New Roman" w:hAnsi="Times New Roman"/>
            <w:sz w:val="28"/>
            <w:szCs w:val="28"/>
          </w:rPr>
          <w:t>32 м</w:t>
        </w:r>
      </w:smartTag>
      <w:r w:rsidRPr="005E2E34">
        <w:rPr>
          <w:rFonts w:ascii="Times New Roman" w:hAnsi="Times New Roman"/>
          <w:sz w:val="28"/>
          <w:szCs w:val="28"/>
        </w:rPr>
        <w:t xml:space="preserve"> на 2 дм.</w:t>
      </w:r>
    </w:p>
    <w:p w:rsidR="001655CB" w:rsidRPr="005E2E34" w:rsidRDefault="001655CB" w:rsidP="00BC44DF">
      <w:pPr>
        <w:pStyle w:val="ListParagraph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 xml:space="preserve">На сколько </w:t>
      </w:r>
      <w:smartTag w:uri="urn:schemas-microsoft-com:office:smarttags" w:element="metricconverter">
        <w:smartTagPr>
          <w:attr w:name="ProductID" w:val="85 м"/>
        </w:smartTagPr>
        <w:r w:rsidRPr="005E2E34">
          <w:rPr>
            <w:rFonts w:ascii="Times New Roman" w:hAnsi="Times New Roman"/>
            <w:sz w:val="28"/>
            <w:szCs w:val="28"/>
          </w:rPr>
          <w:t>85 м</w:t>
        </w:r>
      </w:smartTag>
      <w:r w:rsidRPr="005E2E3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 см"/>
        </w:smartTagPr>
        <w:r w:rsidRPr="005E2E34">
          <w:rPr>
            <w:rFonts w:ascii="Times New Roman" w:hAnsi="Times New Roman"/>
            <w:sz w:val="28"/>
            <w:szCs w:val="28"/>
          </w:rPr>
          <w:t>50 см</w:t>
        </w:r>
      </w:smartTag>
      <w:r w:rsidRPr="005E2E34">
        <w:rPr>
          <w:rFonts w:ascii="Times New Roman" w:hAnsi="Times New Roman"/>
          <w:sz w:val="28"/>
          <w:szCs w:val="28"/>
        </w:rPr>
        <w:t xml:space="preserve"> больше </w:t>
      </w:r>
      <w:smartTag w:uri="urn:schemas-microsoft-com:office:smarttags" w:element="metricconverter">
        <w:smartTagPr>
          <w:attr w:name="ProductID" w:val="16 м"/>
        </w:smartTagPr>
        <w:r w:rsidRPr="005E2E34">
          <w:rPr>
            <w:rFonts w:ascii="Times New Roman" w:hAnsi="Times New Roman"/>
            <w:sz w:val="28"/>
            <w:szCs w:val="28"/>
          </w:rPr>
          <w:t>16 м</w:t>
        </w:r>
      </w:smartTag>
      <w:r w:rsidRPr="005E2E3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см"/>
        </w:smartTagPr>
        <w:r w:rsidRPr="005E2E34">
          <w:rPr>
            <w:rFonts w:ascii="Times New Roman" w:hAnsi="Times New Roman"/>
            <w:sz w:val="28"/>
            <w:szCs w:val="28"/>
          </w:rPr>
          <w:t>20 см</w:t>
        </w:r>
      </w:smartTag>
      <w:r w:rsidRPr="005E2E34">
        <w:rPr>
          <w:rFonts w:ascii="Times New Roman" w:hAnsi="Times New Roman"/>
          <w:sz w:val="28"/>
          <w:szCs w:val="28"/>
        </w:rPr>
        <w:t>?</w:t>
      </w:r>
    </w:p>
    <w:p w:rsidR="001655CB" w:rsidRPr="005E2E34" w:rsidRDefault="001655CB" w:rsidP="00BC44DF">
      <w:pPr>
        <w:pStyle w:val="ListParagraph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Начерти два отрезка, разность длин которых равна 3см 5мм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15.</w:t>
      </w:r>
      <w:r w:rsidRPr="00A31AE6">
        <w:rPr>
          <w:rFonts w:ascii="Times New Roman" w:hAnsi="Times New Roman"/>
          <w:sz w:val="28"/>
          <w:szCs w:val="28"/>
        </w:rPr>
        <w:t xml:space="preserve">Боря и Юра живут в домах, которые находятся на расстоянии </w:t>
      </w:r>
      <w:smartTag w:uri="urn:schemas-microsoft-com:office:smarttags" w:element="metricconverter">
        <w:smartTagPr>
          <w:attr w:name="ProductID" w:val="900 м"/>
        </w:smartTagPr>
        <w:r w:rsidRPr="00A31AE6">
          <w:rPr>
            <w:rFonts w:ascii="Times New Roman" w:hAnsi="Times New Roman"/>
            <w:sz w:val="28"/>
            <w:szCs w:val="28"/>
          </w:rPr>
          <w:t>900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 друг от друга. Мальчики вышли каждый из своего дома и пошли навстречу друг другу. Когда Боря прошёл </w:t>
      </w:r>
      <w:smartTag w:uri="urn:schemas-microsoft-com:office:smarttags" w:element="metricconverter">
        <w:smartTagPr>
          <w:attr w:name="ProductID" w:val="300 м"/>
        </w:smartTagPr>
        <w:r w:rsidRPr="00A31AE6">
          <w:rPr>
            <w:rFonts w:ascii="Times New Roman" w:hAnsi="Times New Roman"/>
            <w:sz w:val="28"/>
            <w:szCs w:val="28"/>
          </w:rPr>
          <w:t>300 м</w:t>
        </w:r>
      </w:smartTag>
      <w:r w:rsidRPr="00A31AE6">
        <w:rPr>
          <w:rFonts w:ascii="Times New Roman" w:hAnsi="Times New Roman"/>
          <w:sz w:val="28"/>
          <w:szCs w:val="28"/>
        </w:rPr>
        <w:t>, они встретились. Во сколько раз расстояние, которое прошёл Юра, больше расстояния, пройденного Борей?</w:t>
      </w:r>
    </w:p>
    <w:p w:rsidR="001655CB" w:rsidRPr="005E2E34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32"/>
          <w:szCs w:val="28"/>
        </w:rPr>
      </w:pPr>
    </w:p>
    <w:p w:rsidR="001655CB" w:rsidRPr="005E2E34" w:rsidRDefault="001655CB" w:rsidP="00BC44DF">
      <w:pPr>
        <w:spacing w:after="0" w:line="240" w:lineRule="auto"/>
        <w:jc w:val="both"/>
        <w:rPr>
          <w:rFonts w:ascii="Times New Roman" w:hAnsi="Times New Roman"/>
          <w:b/>
          <w:i/>
          <w:sz w:val="32"/>
          <w:szCs w:val="28"/>
          <w:u w:val="single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16.</w:t>
      </w:r>
      <w:r w:rsidRPr="00A31AE6">
        <w:rPr>
          <w:rFonts w:ascii="Times New Roman" w:hAnsi="Times New Roman"/>
          <w:sz w:val="28"/>
          <w:szCs w:val="28"/>
        </w:rPr>
        <w:t xml:space="preserve">Зелёный шнур длиннее синего шнура на </w:t>
      </w:r>
      <w:smartTag w:uri="urn:schemas-microsoft-com:office:smarttags" w:element="metricconverter">
        <w:smartTagPr>
          <w:attr w:name="ProductID" w:val="14 см"/>
        </w:smartTagPr>
        <w:r w:rsidRPr="00A31AE6">
          <w:rPr>
            <w:rFonts w:ascii="Times New Roman" w:hAnsi="Times New Roman"/>
            <w:sz w:val="28"/>
            <w:szCs w:val="28"/>
          </w:rPr>
          <w:t>14 см</w:t>
        </w:r>
      </w:smartTag>
      <w:r w:rsidRPr="00A31AE6">
        <w:rPr>
          <w:rFonts w:ascii="Times New Roman" w:hAnsi="Times New Roman"/>
          <w:sz w:val="28"/>
          <w:szCs w:val="28"/>
        </w:rPr>
        <w:t xml:space="preserve">. Длина зелёного шнура 8 дм. </w:t>
      </w:r>
      <w:smartTag w:uri="urn:schemas-microsoft-com:office:smarttags" w:element="metricconverter">
        <w:smartTagPr>
          <w:attr w:name="ProductID" w:val="7 см"/>
        </w:smartTagPr>
        <w:r w:rsidRPr="00A31AE6">
          <w:rPr>
            <w:rFonts w:ascii="Times New Roman" w:hAnsi="Times New Roman"/>
            <w:sz w:val="28"/>
            <w:szCs w:val="28"/>
          </w:rPr>
          <w:t>7 см</w:t>
        </w:r>
      </w:smartTag>
      <w:r w:rsidRPr="00A31AE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Определите длину синего шнура.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17.</w:t>
      </w:r>
      <w:r w:rsidRPr="00A31AE6">
        <w:rPr>
          <w:rFonts w:ascii="Times New Roman" w:hAnsi="Times New Roman"/>
          <w:sz w:val="28"/>
          <w:szCs w:val="28"/>
        </w:rPr>
        <w:t xml:space="preserve">Расстояние между автобусными остановками </w:t>
      </w:r>
      <w:smartTag w:uri="urn:schemas-microsoft-com:office:smarttags" w:element="metricconverter">
        <w:smartTagPr>
          <w:attr w:name="ProductID" w:val="1 км"/>
        </w:smartTagPr>
        <w:r w:rsidRPr="00A31AE6">
          <w:rPr>
            <w:rFonts w:ascii="Times New Roman" w:hAnsi="Times New Roman"/>
            <w:sz w:val="28"/>
            <w:szCs w:val="28"/>
          </w:rPr>
          <w:t>1 км</w:t>
        </w:r>
      </w:smartTag>
      <w:r w:rsidRPr="00A31AE6">
        <w:rPr>
          <w:rFonts w:ascii="Times New Roman" w:hAnsi="Times New Roman"/>
          <w:sz w:val="28"/>
          <w:szCs w:val="28"/>
        </w:rPr>
        <w:t xml:space="preserve">. От этих остановок отошли два автобуса навстречу друг другу. Один прошёл </w:t>
      </w:r>
      <w:smartTag w:uri="urn:schemas-microsoft-com:office:smarttags" w:element="metricconverter">
        <w:smartTagPr>
          <w:attr w:name="ProductID" w:val="360 м"/>
        </w:smartTagPr>
        <w:r w:rsidRPr="00A31AE6">
          <w:rPr>
            <w:rFonts w:ascii="Times New Roman" w:hAnsi="Times New Roman"/>
            <w:sz w:val="28"/>
            <w:szCs w:val="28"/>
          </w:rPr>
          <w:t>360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другой — </w:t>
      </w:r>
      <w:smartTag w:uri="urn:schemas-microsoft-com:office:smarttags" w:element="metricconverter">
        <w:smartTagPr>
          <w:attr w:name="ProductID" w:val="410 м"/>
        </w:smartTagPr>
        <w:r w:rsidRPr="00A31AE6">
          <w:rPr>
            <w:rFonts w:ascii="Times New Roman" w:hAnsi="Times New Roman"/>
            <w:sz w:val="28"/>
            <w:szCs w:val="28"/>
          </w:rPr>
          <w:t>410 м</w:t>
        </w:r>
      </w:smartTag>
      <w:r w:rsidRPr="00A31AE6">
        <w:rPr>
          <w:rFonts w:ascii="Times New Roman" w:hAnsi="Times New Roman"/>
          <w:sz w:val="28"/>
          <w:szCs w:val="28"/>
        </w:rPr>
        <w:t>. Каким стало рас</w:t>
      </w:r>
      <w:r>
        <w:rPr>
          <w:rFonts w:ascii="Times New Roman" w:hAnsi="Times New Roman"/>
          <w:sz w:val="28"/>
          <w:szCs w:val="28"/>
        </w:rPr>
        <w:t>стояние между этими автобусами?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 xml:space="preserve">Задание 18 </w:t>
      </w:r>
      <w:r w:rsidRPr="005E2E34">
        <w:rPr>
          <w:rFonts w:ascii="Times New Roman" w:hAnsi="Times New Roman"/>
          <w:b/>
          <w:sz w:val="32"/>
          <w:szCs w:val="28"/>
          <w:u w:val="single"/>
        </w:rPr>
        <w:t>.</w:t>
      </w:r>
      <w:r w:rsidRPr="00A31AE6">
        <w:rPr>
          <w:rFonts w:ascii="Times New Roman" w:hAnsi="Times New Roman"/>
          <w:sz w:val="28"/>
          <w:szCs w:val="28"/>
        </w:rPr>
        <w:t xml:space="preserve">Расстояние между двумя остановками </w:t>
      </w:r>
      <w:smartTag w:uri="urn:schemas-microsoft-com:office:smarttags" w:element="metricconverter">
        <w:smartTagPr>
          <w:attr w:name="ProductID" w:val="1 км"/>
        </w:smartTagPr>
        <w:r w:rsidRPr="00A31AE6">
          <w:rPr>
            <w:rFonts w:ascii="Times New Roman" w:hAnsi="Times New Roman"/>
            <w:sz w:val="28"/>
            <w:szCs w:val="28"/>
          </w:rPr>
          <w:t>1 км</w:t>
        </w:r>
      </w:smartTag>
      <w:r w:rsidRPr="00A31AE6">
        <w:rPr>
          <w:rFonts w:ascii="Times New Roman" w:hAnsi="Times New Roman"/>
          <w:sz w:val="28"/>
          <w:szCs w:val="28"/>
        </w:rPr>
        <w:t xml:space="preserve">. От этих остановок отъехали два троллейбуса в противоположных направлениях, удаляясь друг от друга. Один проехал </w:t>
      </w:r>
      <w:smartTag w:uri="urn:schemas-microsoft-com:office:smarttags" w:element="metricconverter">
        <w:smartTagPr>
          <w:attr w:name="ProductID" w:val="360 м"/>
        </w:smartTagPr>
        <w:r w:rsidRPr="00A31AE6">
          <w:rPr>
            <w:rFonts w:ascii="Times New Roman" w:hAnsi="Times New Roman"/>
            <w:sz w:val="28"/>
            <w:szCs w:val="28"/>
          </w:rPr>
          <w:t>360 м</w:t>
        </w:r>
      </w:smartTag>
      <w:r w:rsidRPr="00A31AE6">
        <w:rPr>
          <w:rFonts w:ascii="Times New Roman" w:hAnsi="Times New Roman"/>
          <w:sz w:val="28"/>
          <w:szCs w:val="28"/>
        </w:rPr>
        <w:t xml:space="preserve">, а другой — </w:t>
      </w:r>
      <w:smartTag w:uri="urn:schemas-microsoft-com:office:smarttags" w:element="metricconverter">
        <w:smartTagPr>
          <w:attr w:name="ProductID" w:val="410 м"/>
        </w:smartTagPr>
        <w:r w:rsidRPr="00A31AE6">
          <w:rPr>
            <w:rFonts w:ascii="Times New Roman" w:hAnsi="Times New Roman"/>
            <w:sz w:val="28"/>
            <w:szCs w:val="28"/>
          </w:rPr>
          <w:t>410 м</w:t>
        </w:r>
      </w:smartTag>
      <w:r w:rsidRPr="00A31AE6">
        <w:rPr>
          <w:rFonts w:ascii="Times New Roman" w:hAnsi="Times New Roman"/>
          <w:sz w:val="28"/>
          <w:szCs w:val="28"/>
        </w:rPr>
        <w:t>. Каким стало рассто</w:t>
      </w:r>
      <w:r>
        <w:rPr>
          <w:rFonts w:ascii="Times New Roman" w:hAnsi="Times New Roman"/>
          <w:sz w:val="28"/>
          <w:szCs w:val="28"/>
        </w:rPr>
        <w:t>яние между этими троллейбусами?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19.</w:t>
      </w:r>
      <w:r w:rsidRPr="00A31AE6">
        <w:rPr>
          <w:rFonts w:ascii="Times New Roman" w:hAnsi="Times New Roman"/>
          <w:sz w:val="28"/>
          <w:szCs w:val="28"/>
        </w:rPr>
        <w:t xml:space="preserve">Спортсмен прыгнул в высоту на </w:t>
      </w:r>
      <w:smartTag w:uri="urn:schemas-microsoft-com:office:smarttags" w:element="metricconverter">
        <w:smartTagPr>
          <w:attr w:name="ProductID" w:val="2 м"/>
        </w:smartTagPr>
        <w:r w:rsidRPr="00A31AE6">
          <w:rPr>
            <w:rFonts w:ascii="Times New Roman" w:hAnsi="Times New Roman"/>
            <w:sz w:val="28"/>
            <w:szCs w:val="28"/>
          </w:rPr>
          <w:t>2 м</w:t>
        </w:r>
      </w:smartTag>
      <w:r w:rsidRPr="00A31AE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2 см"/>
        </w:smartTagPr>
        <w:r w:rsidRPr="00A31AE6">
          <w:rPr>
            <w:rFonts w:ascii="Times New Roman" w:hAnsi="Times New Roman"/>
            <w:sz w:val="28"/>
            <w:szCs w:val="28"/>
          </w:rPr>
          <w:t>32 см</w:t>
        </w:r>
      </w:smartTag>
      <w:r w:rsidRPr="00A31AE6">
        <w:rPr>
          <w:rFonts w:ascii="Times New Roman" w:hAnsi="Times New Roman"/>
          <w:sz w:val="28"/>
          <w:szCs w:val="28"/>
        </w:rPr>
        <w:t xml:space="preserve">. Его рост — </w:t>
      </w:r>
      <w:smartTag w:uri="urn:schemas-microsoft-com:office:smarttags" w:element="metricconverter">
        <w:smartTagPr>
          <w:attr w:name="ProductID" w:val="1 м"/>
        </w:smartTagPr>
        <w:r w:rsidRPr="00A31AE6">
          <w:rPr>
            <w:rFonts w:ascii="Times New Roman" w:hAnsi="Times New Roman"/>
            <w:sz w:val="28"/>
            <w:szCs w:val="28"/>
          </w:rPr>
          <w:t>1 м</w:t>
        </w:r>
      </w:smartTag>
      <w:r w:rsidRPr="00A31AE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4 см"/>
        </w:smartTagPr>
        <w:r w:rsidRPr="00A31AE6">
          <w:rPr>
            <w:rFonts w:ascii="Times New Roman" w:hAnsi="Times New Roman"/>
            <w:sz w:val="28"/>
            <w:szCs w:val="28"/>
          </w:rPr>
          <w:t>74 см</w:t>
        </w:r>
      </w:smartTag>
      <w:r w:rsidRPr="00A31AE6">
        <w:rPr>
          <w:rFonts w:ascii="Times New Roman" w:hAnsi="Times New Roman"/>
          <w:sz w:val="28"/>
          <w:szCs w:val="28"/>
        </w:rPr>
        <w:t>. На сколько сантиметров выше своего роста прыгнул спортсмен?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20.</w:t>
      </w:r>
      <w:r w:rsidRPr="00A31AE6">
        <w:rPr>
          <w:rFonts w:ascii="Times New Roman" w:hAnsi="Times New Roman"/>
          <w:sz w:val="28"/>
          <w:szCs w:val="28"/>
        </w:rPr>
        <w:t xml:space="preserve">Толщина пачки из 500 листов бумаги </w:t>
      </w:r>
      <w:smartTag w:uri="urn:schemas-microsoft-com:office:smarttags" w:element="metricconverter">
        <w:smartTagPr>
          <w:attr w:name="ProductID" w:val="5 см"/>
        </w:smartTagPr>
        <w:r w:rsidRPr="00A31AE6">
          <w:rPr>
            <w:rFonts w:ascii="Times New Roman" w:hAnsi="Times New Roman"/>
            <w:sz w:val="28"/>
            <w:szCs w:val="28"/>
          </w:rPr>
          <w:t>5 см</w:t>
        </w:r>
      </w:smartTag>
      <w:r w:rsidRPr="00A31AE6">
        <w:rPr>
          <w:rFonts w:ascii="Times New Roman" w:hAnsi="Times New Roman"/>
          <w:sz w:val="28"/>
          <w:szCs w:val="28"/>
        </w:rPr>
        <w:t>. Какова толщина пачки из 250 листов бумаги? Какова толщ</w:t>
      </w:r>
      <w:r>
        <w:rPr>
          <w:rFonts w:ascii="Times New Roman" w:hAnsi="Times New Roman"/>
          <w:sz w:val="28"/>
          <w:szCs w:val="28"/>
        </w:rPr>
        <w:t>ина пачки из 100 листов бумаги?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21</w:t>
      </w:r>
      <w:r w:rsidRPr="005E2E34">
        <w:rPr>
          <w:rFonts w:ascii="Times New Roman" w:hAnsi="Times New Roman"/>
          <w:b/>
          <w:sz w:val="32"/>
          <w:szCs w:val="28"/>
          <w:u w:val="single"/>
        </w:rPr>
        <w:t>.</w:t>
      </w:r>
      <w:r w:rsidRPr="00A31AE6">
        <w:rPr>
          <w:rFonts w:ascii="Times New Roman" w:hAnsi="Times New Roman"/>
          <w:sz w:val="28"/>
          <w:szCs w:val="28"/>
        </w:rPr>
        <w:t xml:space="preserve">Два одинаковых прямоугольника со сторонами длиной </w:t>
      </w:r>
      <w:smartTag w:uri="urn:schemas-microsoft-com:office:smarttags" w:element="metricconverter">
        <w:smartTagPr>
          <w:attr w:name="ProductID" w:val="6 см"/>
        </w:smartTagPr>
        <w:r w:rsidRPr="00A31AE6">
          <w:rPr>
            <w:rFonts w:ascii="Times New Roman" w:hAnsi="Times New Roman"/>
            <w:sz w:val="28"/>
            <w:szCs w:val="28"/>
          </w:rPr>
          <w:t>6 см</w:t>
        </w:r>
      </w:smartTag>
      <w:r w:rsidRPr="00A31AE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м"/>
        </w:smartTagPr>
        <w:r w:rsidRPr="00A31AE6">
          <w:rPr>
            <w:rFonts w:ascii="Times New Roman" w:hAnsi="Times New Roman"/>
            <w:sz w:val="28"/>
            <w:szCs w:val="28"/>
          </w:rPr>
          <w:t>8 мм</w:t>
        </w:r>
      </w:smartTag>
      <w:r w:rsidRPr="00A31AE6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9 см"/>
        </w:smartTagPr>
        <w:r w:rsidRPr="00A31AE6">
          <w:rPr>
            <w:rFonts w:ascii="Times New Roman" w:hAnsi="Times New Roman"/>
            <w:sz w:val="28"/>
            <w:szCs w:val="28"/>
          </w:rPr>
          <w:t>9 см</w:t>
        </w:r>
      </w:smartTag>
      <w:r w:rsidRPr="00A31AE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мм"/>
        </w:smartTagPr>
        <w:r w:rsidRPr="00A31AE6">
          <w:rPr>
            <w:rFonts w:ascii="Times New Roman" w:hAnsi="Times New Roman"/>
            <w:sz w:val="28"/>
            <w:szCs w:val="28"/>
          </w:rPr>
          <w:t>4 мм</w:t>
        </w:r>
      </w:smartTag>
      <w:r w:rsidRPr="00A31AE6">
        <w:rPr>
          <w:rFonts w:ascii="Times New Roman" w:hAnsi="Times New Roman"/>
          <w:sz w:val="28"/>
          <w:szCs w:val="28"/>
        </w:rPr>
        <w:t xml:space="preserve"> приложили друг к другу. Вычисли периметр получившегося прямоугольника. Сколько решений имеет задача?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22.</w:t>
      </w:r>
      <w:r w:rsidRPr="00A31AE6">
        <w:rPr>
          <w:rFonts w:ascii="Times New Roman" w:hAnsi="Times New Roman"/>
          <w:sz w:val="28"/>
          <w:szCs w:val="28"/>
        </w:rPr>
        <w:t>Допиши единицы измерений:</w:t>
      </w:r>
    </w:p>
    <w:p w:rsidR="001655CB" w:rsidRPr="00424BBC" w:rsidRDefault="001655CB" w:rsidP="00BC44DF">
      <w:pPr>
        <w:pStyle w:val="ListParagraph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4BBC">
        <w:rPr>
          <w:rFonts w:ascii="Times New Roman" w:hAnsi="Times New Roman"/>
          <w:sz w:val="28"/>
          <w:szCs w:val="28"/>
        </w:rPr>
        <w:t>площадь школьного пенала прямоугольной формы</w:t>
      </w:r>
      <w:r>
        <w:rPr>
          <w:rFonts w:ascii="Times New Roman" w:hAnsi="Times New Roman"/>
          <w:sz w:val="28"/>
          <w:szCs w:val="28"/>
        </w:rPr>
        <w:t xml:space="preserve">  180…</w:t>
      </w:r>
    </w:p>
    <w:p w:rsidR="001655CB" w:rsidRPr="00424BBC" w:rsidRDefault="001655CB" w:rsidP="00BC44DF">
      <w:pPr>
        <w:pStyle w:val="ListParagraph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4BBC">
        <w:rPr>
          <w:rFonts w:ascii="Times New Roman" w:hAnsi="Times New Roman"/>
          <w:sz w:val="28"/>
          <w:szCs w:val="28"/>
        </w:rPr>
        <w:t>длина дорожки   50</w:t>
      </w:r>
      <w:r>
        <w:rPr>
          <w:rFonts w:ascii="Times New Roman" w:hAnsi="Times New Roman"/>
          <w:sz w:val="28"/>
          <w:szCs w:val="28"/>
        </w:rPr>
        <w:t>…</w:t>
      </w:r>
    </w:p>
    <w:p w:rsidR="001655CB" w:rsidRPr="00424BBC" w:rsidRDefault="001655CB" w:rsidP="00BC44DF">
      <w:pPr>
        <w:pStyle w:val="ListParagraph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кухни   </w:t>
      </w:r>
      <w:r w:rsidRPr="00424BBC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…</w:t>
      </w:r>
    </w:p>
    <w:p w:rsidR="001655CB" w:rsidRPr="00424BBC" w:rsidRDefault="001655CB" w:rsidP="00BC44DF">
      <w:pPr>
        <w:pStyle w:val="ListParagraph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4BBC">
        <w:rPr>
          <w:rFonts w:ascii="Times New Roman" w:hAnsi="Times New Roman"/>
          <w:sz w:val="28"/>
          <w:szCs w:val="28"/>
        </w:rPr>
        <w:t>высота ок</w:t>
      </w:r>
      <w:r>
        <w:rPr>
          <w:rFonts w:ascii="Times New Roman" w:hAnsi="Times New Roman"/>
          <w:sz w:val="28"/>
          <w:szCs w:val="28"/>
        </w:rPr>
        <w:t xml:space="preserve">на   </w:t>
      </w:r>
      <w:r w:rsidRPr="00424BBC">
        <w:rPr>
          <w:rFonts w:ascii="Times New Roman" w:hAnsi="Times New Roman"/>
          <w:sz w:val="28"/>
          <w:szCs w:val="28"/>
        </w:rPr>
        <w:t xml:space="preserve">145 </w:t>
      </w:r>
      <w:r>
        <w:rPr>
          <w:rFonts w:ascii="Times New Roman" w:hAnsi="Times New Roman"/>
          <w:sz w:val="28"/>
          <w:szCs w:val="28"/>
        </w:rPr>
        <w:t>…</w:t>
      </w:r>
    </w:p>
    <w:p w:rsidR="001655CB" w:rsidRPr="00424BBC" w:rsidRDefault="001655CB" w:rsidP="00BC44DF">
      <w:pPr>
        <w:pStyle w:val="ListParagraph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гвоздя </w:t>
      </w:r>
      <w:r w:rsidRPr="00424BBC">
        <w:rPr>
          <w:rFonts w:ascii="Times New Roman" w:hAnsi="Times New Roman"/>
          <w:sz w:val="28"/>
          <w:szCs w:val="28"/>
        </w:rPr>
        <w:t xml:space="preserve">  100</w:t>
      </w:r>
      <w:r>
        <w:rPr>
          <w:rFonts w:ascii="Times New Roman" w:hAnsi="Times New Roman"/>
          <w:sz w:val="28"/>
          <w:szCs w:val="28"/>
        </w:rPr>
        <w:t>…</w:t>
      </w:r>
    </w:p>
    <w:p w:rsidR="001655CB" w:rsidRPr="00424BBC" w:rsidRDefault="001655CB" w:rsidP="00BC44DF">
      <w:pPr>
        <w:pStyle w:val="ListParagraph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высота дома  </w:t>
      </w:r>
      <w:r w:rsidRPr="00424BBC">
        <w:rPr>
          <w:rFonts w:ascii="Times New Roman" w:hAnsi="Times New Roman"/>
          <w:sz w:val="28"/>
          <w:szCs w:val="28"/>
        </w:rPr>
        <w:t xml:space="preserve">  16</w:t>
      </w:r>
      <w:r>
        <w:rPr>
          <w:rFonts w:ascii="Times New Roman" w:hAnsi="Times New Roman"/>
          <w:sz w:val="28"/>
          <w:szCs w:val="28"/>
        </w:rPr>
        <w:t>…</w:t>
      </w:r>
    </w:p>
    <w:p w:rsidR="001655CB" w:rsidRDefault="001655CB" w:rsidP="00BC44DF">
      <w:pPr>
        <w:pStyle w:val="ListParagraph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школьника    </w:t>
      </w:r>
      <w:r w:rsidRPr="00424BB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 </w:t>
      </w:r>
      <w:r w:rsidRPr="00424BBC">
        <w:rPr>
          <w:rFonts w:ascii="Times New Roman" w:hAnsi="Times New Roman"/>
          <w:sz w:val="28"/>
          <w:szCs w:val="28"/>
        </w:rPr>
        <w:t>360</w:t>
      </w:r>
      <w:r>
        <w:rPr>
          <w:rFonts w:ascii="Times New Roman" w:hAnsi="Times New Roman"/>
          <w:sz w:val="28"/>
          <w:szCs w:val="28"/>
        </w:rPr>
        <w:t>…</w:t>
      </w:r>
    </w:p>
    <w:p w:rsidR="001655CB" w:rsidRPr="000F0910" w:rsidRDefault="001655CB" w:rsidP="000F09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23.</w:t>
      </w:r>
      <w:r w:rsidRPr="00A31AE6">
        <w:rPr>
          <w:rFonts w:ascii="Times New Roman" w:hAnsi="Times New Roman"/>
          <w:sz w:val="28"/>
          <w:szCs w:val="28"/>
        </w:rPr>
        <w:t>Витя вылепил игрушку из глины за 40 мин. На раскрашивание этой игрушки он потратил времени в 2 раза меньше, а потом в течение 1 ч игрушка обжигалась в печи. Сколько времени ушло на изготовление игрушки?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A31AE6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24.</w:t>
      </w:r>
      <w:r w:rsidRPr="00A31AE6">
        <w:rPr>
          <w:rFonts w:ascii="Times New Roman" w:hAnsi="Times New Roman"/>
          <w:sz w:val="28"/>
          <w:szCs w:val="28"/>
        </w:rPr>
        <w:t xml:space="preserve">На выполнение домашнего задания  Сережа тратит  100 мин.  В какое время он завершит выполнение домашней работы, если приступил  </w:t>
      </w:r>
    </w:p>
    <w:p w:rsidR="001655CB" w:rsidRPr="00A31AE6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 в 15 ч 30 мин?</w:t>
      </w:r>
    </w:p>
    <w:p w:rsidR="001655CB" w:rsidRDefault="001655CB" w:rsidP="00BC44DF">
      <w:pPr>
        <w:pStyle w:val="NoSpacing"/>
        <w:numPr>
          <w:ilvl w:val="0"/>
          <w:numId w:val="3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 16 ч 10 мин         </w:t>
      </w:r>
    </w:p>
    <w:p w:rsidR="001655CB" w:rsidRDefault="001655CB" w:rsidP="00BC44DF">
      <w:pPr>
        <w:pStyle w:val="NoSpacing"/>
        <w:numPr>
          <w:ilvl w:val="0"/>
          <w:numId w:val="3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 16 ч  70 мин                  </w:t>
      </w:r>
    </w:p>
    <w:p w:rsidR="001655CB" w:rsidRPr="00A31AE6" w:rsidRDefault="001655CB" w:rsidP="00BC44DF">
      <w:pPr>
        <w:pStyle w:val="NoSpacing"/>
        <w:numPr>
          <w:ilvl w:val="0"/>
          <w:numId w:val="3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 17 ч  10 мин</w:t>
      </w:r>
    </w:p>
    <w:p w:rsidR="001655CB" w:rsidRPr="00A31AE6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left:0;text-align:left;margin-left:334.95pt;margin-top:10.7pt;width:105pt;height:109.05pt;z-index:-251660288;visibility:visible" wrapcoords="-154 0 -154 21451 21600 21451 21600 0 -154 0">
            <v:imagedata r:id="rId5" o:title="" croptop="8107f" cropbottom="4053f" cropleft="4467f" cropright="4470f"/>
            <w10:wrap type="tight"/>
          </v:shape>
        </w:pict>
      </w:r>
    </w:p>
    <w:p w:rsidR="001655CB" w:rsidRPr="00A31AE6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 xml:space="preserve">Задание 25. </w:t>
      </w:r>
      <w:r w:rsidRPr="00A31AE6">
        <w:rPr>
          <w:rFonts w:ascii="Times New Roman" w:hAnsi="Times New Roman"/>
          <w:sz w:val="28"/>
          <w:szCs w:val="28"/>
        </w:rPr>
        <w:t xml:space="preserve">Рабочий день мамы заканчивается в шесть часов вечера. Путь домой занимает 15 минут. </w:t>
      </w:r>
    </w:p>
    <w:p w:rsidR="001655CB" w:rsidRPr="00A31AE6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В какое время мама войдет в свою квартиру? Изобразите это время на циферблате.  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A31AE6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25.</w:t>
      </w:r>
      <w:r w:rsidRPr="00A31AE6">
        <w:rPr>
          <w:rFonts w:ascii="Times New Roman" w:hAnsi="Times New Roman"/>
          <w:sz w:val="28"/>
          <w:szCs w:val="28"/>
        </w:rPr>
        <w:t>Сегодня 5 июня начался мой  двухнедельный отдых в оздоровительном лагере.   Какого числа он закончится?</w:t>
      </w:r>
    </w:p>
    <w:p w:rsidR="001655CB" w:rsidRDefault="001655CB" w:rsidP="00BC44DF">
      <w:pPr>
        <w:pStyle w:val="NoSpacing"/>
        <w:numPr>
          <w:ilvl w:val="0"/>
          <w:numId w:val="3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 25 июня</w:t>
      </w:r>
    </w:p>
    <w:p w:rsidR="001655CB" w:rsidRDefault="001655CB" w:rsidP="00BC44DF">
      <w:pPr>
        <w:pStyle w:val="NoSpacing"/>
        <w:numPr>
          <w:ilvl w:val="0"/>
          <w:numId w:val="3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 19 июня</w:t>
      </w:r>
    </w:p>
    <w:p w:rsidR="001655CB" w:rsidRPr="00A31AE6" w:rsidRDefault="001655CB" w:rsidP="00BC44DF">
      <w:pPr>
        <w:pStyle w:val="NoSpacing"/>
        <w:numPr>
          <w:ilvl w:val="0"/>
          <w:numId w:val="3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 xml:space="preserve"> 18 июня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26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A31AE6">
        <w:rPr>
          <w:rFonts w:ascii="Times New Roman" w:hAnsi="Times New Roman"/>
          <w:sz w:val="28"/>
          <w:szCs w:val="28"/>
        </w:rPr>
        <w:t>Задача Ваня Петров разговаривает с мамой с 12 ч.50 мин до 13 ч. 10 мин. Какимтарифом нужно воспользоваться Ване, чтобы ему хватило на весь разговор 8 рублей.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1655CB" w:rsidRPr="00311F21" w:rsidTr="00311F21">
        <w:tc>
          <w:tcPr>
            <w:tcW w:w="4785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 xml:space="preserve">Название тарифа </w:t>
            </w:r>
          </w:p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Цена за 1мин разговора</w: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Дополнительные условия</w:t>
            </w:r>
          </w:p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55CB" w:rsidRPr="00311F21" w:rsidTr="00311F21">
        <w:tc>
          <w:tcPr>
            <w:tcW w:w="4785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«Детский» 50копеек</w: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Нет условий</w:t>
            </w:r>
          </w:p>
        </w:tc>
      </w:tr>
      <w:tr w:rsidR="001655CB" w:rsidRPr="00311F21" w:rsidTr="00311F21">
        <w:tc>
          <w:tcPr>
            <w:tcW w:w="4785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«Подарочный» 25 копеек</w: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После 13 ч. 00 мин. цена первой минутыразговора 1 рубль 50 копеек за 1 минуту, остальное время по 25 копеек за минуту</w:t>
            </w:r>
          </w:p>
        </w:tc>
      </w:tr>
      <w:tr w:rsidR="001655CB" w:rsidRPr="00311F21" w:rsidTr="00311F21">
        <w:tc>
          <w:tcPr>
            <w:tcW w:w="4785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«Дружеский» 15 копеек</w: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До 13 ч.00мин. цена минуты 1рубль, а после 13 ч. 00 мин. – цена 1 минуты – 15 копеек</w:t>
            </w:r>
          </w:p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27.</w:t>
      </w:r>
      <w:r w:rsidRPr="00647E0D">
        <w:rPr>
          <w:rFonts w:ascii="Times New Roman" w:hAnsi="Times New Roman"/>
          <w:color w:val="000000"/>
          <w:sz w:val="28"/>
          <w:szCs w:val="28"/>
          <w:lang w:eastAsia="ru-RU"/>
        </w:rPr>
        <w:t>Определи время по часам. Запиши результаты по образцу.</w:t>
      </w:r>
    </w:p>
    <w:p w:rsidR="001655CB" w:rsidRPr="00647E0D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1F2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5" type="#_x0000_t75" alt="https://fsd.multiurok.ru/html/2020/12/15/s_5fd8e60708d32/1594302_2.png" style="width:422.25pt;height:174.75pt;visibility:visible">
            <v:imagedata r:id="rId6" o:title=""/>
          </v:shape>
        </w:pict>
      </w:r>
    </w:p>
    <w:p w:rsidR="001655CB" w:rsidRPr="005E2E34" w:rsidRDefault="001655CB" w:rsidP="00BC44DF">
      <w:pPr>
        <w:pStyle w:val="NoSpacing"/>
        <w:jc w:val="both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Pr="00A31AE6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28.</w:t>
      </w:r>
      <w:r w:rsidRPr="00A31AE6">
        <w:rPr>
          <w:rFonts w:ascii="Times New Roman" w:hAnsi="Times New Roman"/>
          <w:sz w:val="28"/>
          <w:szCs w:val="28"/>
        </w:rPr>
        <w:t>Спортсмен поднял штангу весов в 65 ……</w:t>
      </w:r>
    </w:p>
    <w:p w:rsidR="001655CB" w:rsidRPr="00A31AE6" w:rsidRDefault="001655CB" w:rsidP="00BC44DF">
      <w:pPr>
        <w:pStyle w:val="NoSpacing"/>
        <w:numPr>
          <w:ilvl w:val="0"/>
          <w:numId w:val="3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тонн</w:t>
      </w:r>
    </w:p>
    <w:p w:rsidR="001655CB" w:rsidRPr="00A31AE6" w:rsidRDefault="001655CB" w:rsidP="00BC44DF">
      <w:pPr>
        <w:pStyle w:val="NoSpacing"/>
        <w:numPr>
          <w:ilvl w:val="0"/>
          <w:numId w:val="3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центнеров</w:t>
      </w:r>
    </w:p>
    <w:p w:rsidR="001655CB" w:rsidRDefault="001655CB" w:rsidP="00BC44DF">
      <w:pPr>
        <w:pStyle w:val="NoSpacing"/>
        <w:numPr>
          <w:ilvl w:val="0"/>
          <w:numId w:val="3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1AE6">
        <w:rPr>
          <w:rFonts w:ascii="Times New Roman" w:hAnsi="Times New Roman"/>
          <w:sz w:val="28"/>
          <w:szCs w:val="28"/>
        </w:rPr>
        <w:t>килограммов</w:t>
      </w:r>
    </w:p>
    <w:p w:rsidR="001655CB" w:rsidRPr="00A31AE6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28.</w:t>
      </w:r>
      <w:r w:rsidRPr="00A31AE6">
        <w:rPr>
          <w:rFonts w:ascii="Times New Roman" w:hAnsi="Times New Roman"/>
          <w:sz w:val="28"/>
          <w:szCs w:val="28"/>
        </w:rPr>
        <w:t>Масса трёх учащихся нашего класса 1 центнер. Какова может быть масса каждого? Приведи варианты.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29.</w:t>
      </w:r>
      <w:r w:rsidRPr="00A31AE6">
        <w:rPr>
          <w:rFonts w:ascii="Times New Roman" w:hAnsi="Times New Roman"/>
          <w:sz w:val="28"/>
          <w:szCs w:val="28"/>
        </w:rPr>
        <w:t>Аркадий Тихонович на даче решил поменять плинтус в комнате на полу. Сколько штук плинтуса ему надо купить, если каждый плинтус имеет длину 2 м. При этом д</w:t>
      </w:r>
      <w:r>
        <w:rPr>
          <w:rFonts w:ascii="Times New Roman" w:hAnsi="Times New Roman"/>
          <w:sz w:val="28"/>
          <w:szCs w:val="28"/>
        </w:rPr>
        <w:t>лина комнаты 5 м, а ширина 4 м?</w:t>
      </w:r>
      <w:r w:rsidRPr="00A31AE6">
        <w:rPr>
          <w:rFonts w:ascii="Times New Roman" w:hAnsi="Times New Roman"/>
          <w:sz w:val="28"/>
          <w:szCs w:val="28"/>
        </w:rPr>
        <w:t>.</w:t>
      </w:r>
    </w:p>
    <w:p w:rsidR="001655CB" w:rsidRPr="00A31AE6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0B239C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30.</w:t>
      </w:r>
      <w:r w:rsidRPr="000B239C">
        <w:rPr>
          <w:rFonts w:ascii="Times New Roman" w:hAnsi="Times New Roman"/>
          <w:sz w:val="28"/>
          <w:szCs w:val="28"/>
        </w:rPr>
        <w:t>Спортивный зал имеет длину  80 м, а ширину  60 м. Во время разминки на уроке физкультуры дети пробежали  по периметру зала два круга. Сколько метров пробежали дети?</w:t>
      </w:r>
    </w:p>
    <w:p w:rsidR="001655CB" w:rsidRPr="000B239C" w:rsidRDefault="001655CB" w:rsidP="00BC44DF">
      <w:pPr>
        <w:pStyle w:val="NoSpacing"/>
        <w:numPr>
          <w:ilvl w:val="0"/>
          <w:numId w:val="3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B239C">
        <w:rPr>
          <w:rFonts w:ascii="Times New Roman" w:hAnsi="Times New Roman"/>
          <w:sz w:val="28"/>
          <w:szCs w:val="28"/>
        </w:rPr>
        <w:t>560 м</w:t>
      </w:r>
    </w:p>
    <w:p w:rsidR="001655CB" w:rsidRPr="000B239C" w:rsidRDefault="001655CB" w:rsidP="00BC44DF">
      <w:pPr>
        <w:pStyle w:val="NoSpacing"/>
        <w:numPr>
          <w:ilvl w:val="0"/>
          <w:numId w:val="3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B239C">
        <w:rPr>
          <w:rFonts w:ascii="Times New Roman" w:hAnsi="Times New Roman"/>
          <w:sz w:val="28"/>
          <w:szCs w:val="28"/>
        </w:rPr>
        <w:t xml:space="preserve"> 280 м</w:t>
      </w:r>
    </w:p>
    <w:p w:rsidR="001655CB" w:rsidRDefault="001655CB" w:rsidP="00BC44DF">
      <w:pPr>
        <w:pStyle w:val="NoSpacing"/>
        <w:numPr>
          <w:ilvl w:val="0"/>
          <w:numId w:val="3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B239C">
        <w:rPr>
          <w:rFonts w:ascii="Times New Roman" w:hAnsi="Times New Roman"/>
          <w:sz w:val="28"/>
          <w:szCs w:val="28"/>
        </w:rPr>
        <w:t xml:space="preserve"> 4800 м</w:t>
      </w:r>
    </w:p>
    <w:p w:rsidR="001655CB" w:rsidRPr="000B239C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31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0B239C">
        <w:rPr>
          <w:rFonts w:ascii="Times New Roman" w:hAnsi="Times New Roman"/>
          <w:sz w:val="28"/>
          <w:szCs w:val="28"/>
        </w:rPr>
        <w:t>Со стены сняли старый плакат. Оказалось, что от клея на обоях осталось некрасивое пятно. Сторона квадрата – 50 см. Выбери, чем можно закрыть это пятно:</w:t>
      </w:r>
    </w:p>
    <w:p w:rsidR="001655CB" w:rsidRPr="005E2E34" w:rsidRDefault="001655CB" w:rsidP="00BC44DF">
      <w:pPr>
        <w:pStyle w:val="ListParagraph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карта мира -80 см * 45 см;</w:t>
      </w:r>
    </w:p>
    <w:p w:rsidR="001655CB" w:rsidRPr="005E2E34" w:rsidRDefault="001655CB" w:rsidP="00BC44DF">
      <w:pPr>
        <w:pStyle w:val="ListParagraph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плакат «таблица умножения» - 4 дм * 8 дм;</w:t>
      </w:r>
    </w:p>
    <w:p w:rsidR="001655CB" w:rsidRPr="005E2E34" w:rsidRDefault="001655CB" w:rsidP="00BC44DF">
      <w:pPr>
        <w:pStyle w:val="ListParagraph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 xml:space="preserve">репродукция картины – 30 см * 20 см; </w:t>
      </w:r>
    </w:p>
    <w:p w:rsidR="001655CB" w:rsidRDefault="001655CB" w:rsidP="00BC44DF">
      <w:pPr>
        <w:pStyle w:val="ListParagraph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цветной календарь – 55 см * 6 дм?</w:t>
      </w:r>
    </w:p>
    <w:p w:rsidR="001655CB" w:rsidRPr="005E2E34" w:rsidRDefault="001655CB" w:rsidP="00BC44D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655CB" w:rsidRPr="000B239C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32.</w:t>
      </w:r>
      <w:r w:rsidRPr="000B239C">
        <w:rPr>
          <w:rFonts w:ascii="Times New Roman" w:hAnsi="Times New Roman"/>
          <w:sz w:val="28"/>
          <w:szCs w:val="28"/>
        </w:rPr>
        <w:t>Какие единицы измерения тебе понадобятся для измерения:</w:t>
      </w:r>
    </w:p>
    <w:p w:rsidR="001655CB" w:rsidRPr="005E2E34" w:rsidRDefault="001655CB" w:rsidP="00BC44DF">
      <w:pPr>
        <w:pStyle w:val="ListParagraph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Расстояния от Смоленска до Вязьмы (мм, см, м, км);</w:t>
      </w:r>
    </w:p>
    <w:p w:rsidR="001655CB" w:rsidRPr="005E2E34" w:rsidRDefault="001655CB" w:rsidP="00BC44DF">
      <w:pPr>
        <w:pStyle w:val="ListParagraph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Высоты монеты (мм, см, м, км);</w:t>
      </w:r>
    </w:p>
    <w:p w:rsidR="001655CB" w:rsidRDefault="001655CB" w:rsidP="00BC44DF">
      <w:pPr>
        <w:pStyle w:val="ListParagraph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E2E34">
        <w:rPr>
          <w:rFonts w:ascii="Times New Roman" w:hAnsi="Times New Roman"/>
          <w:sz w:val="28"/>
          <w:szCs w:val="28"/>
        </w:rPr>
        <w:t>Длины парты (мм, см, м, км).</w:t>
      </w:r>
    </w:p>
    <w:p w:rsidR="001655CB" w:rsidRPr="005E2E34" w:rsidRDefault="001655CB" w:rsidP="00BC44D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655CB" w:rsidRPr="005E2E34" w:rsidRDefault="001655CB" w:rsidP="00BC44DF">
      <w:pPr>
        <w:spacing w:after="0" w:line="240" w:lineRule="auto"/>
        <w:jc w:val="both"/>
        <w:rPr>
          <w:rFonts w:ascii="Times New Roman" w:hAnsi="Times New Roman"/>
          <w:b/>
          <w:sz w:val="32"/>
          <w:szCs w:val="28"/>
          <w:u w:val="single"/>
        </w:rPr>
      </w:pPr>
      <w:r w:rsidRPr="005E2E34">
        <w:rPr>
          <w:rFonts w:ascii="Times New Roman" w:hAnsi="Times New Roman"/>
          <w:b/>
          <w:i/>
          <w:sz w:val="32"/>
          <w:szCs w:val="28"/>
          <w:u w:val="single"/>
        </w:rPr>
        <w:t>Задание 33.</w:t>
      </w:r>
      <w:r w:rsidRPr="00ED7D7C">
        <w:rPr>
          <w:rFonts w:ascii="Times New Roman" w:hAnsi="Times New Roman"/>
          <w:sz w:val="28"/>
          <w:szCs w:val="28"/>
        </w:rPr>
        <w:t>В кинотеатре «Эдем» стартовал новый мультфильм «Фиксики против роботов». Начало сеанса в 17:00. Продолжительность сеанса 1 час 30 минут.Путь от дома до кинотеатра составляет 20 минут. В какое время надо выйти из дома, чтоб успеть за 10 минут до начала сеанса?</w:t>
      </w:r>
    </w:p>
    <w:p w:rsidR="001655CB" w:rsidRPr="00ED7D7C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7D7C">
        <w:rPr>
          <w:rFonts w:ascii="Times New Roman" w:hAnsi="Times New Roman"/>
          <w:sz w:val="28"/>
          <w:szCs w:val="28"/>
        </w:rPr>
        <w:t>Выбери и отметь правильный ответ.</w:t>
      </w:r>
    </w:p>
    <w:p w:rsidR="001655CB" w:rsidRPr="00FC6217" w:rsidRDefault="001655CB" w:rsidP="00BC44DF">
      <w:pPr>
        <w:pStyle w:val="ListParagraph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6217">
        <w:rPr>
          <w:rFonts w:ascii="Times New Roman" w:hAnsi="Times New Roman"/>
          <w:sz w:val="28"/>
          <w:szCs w:val="28"/>
        </w:rPr>
        <w:t xml:space="preserve">16:30 </w:t>
      </w:r>
    </w:p>
    <w:p w:rsidR="001655CB" w:rsidRPr="00FC6217" w:rsidRDefault="001655CB" w:rsidP="00BC44DF">
      <w:pPr>
        <w:pStyle w:val="ListParagraph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6217">
        <w:rPr>
          <w:rFonts w:ascii="Times New Roman" w:hAnsi="Times New Roman"/>
          <w:sz w:val="28"/>
          <w:szCs w:val="28"/>
        </w:rPr>
        <w:t xml:space="preserve">16:20 </w:t>
      </w:r>
    </w:p>
    <w:p w:rsidR="001655CB" w:rsidRDefault="001655CB" w:rsidP="00BC44DF">
      <w:pPr>
        <w:pStyle w:val="ListParagraph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6217">
        <w:rPr>
          <w:rFonts w:ascii="Times New Roman" w:hAnsi="Times New Roman"/>
          <w:sz w:val="28"/>
          <w:szCs w:val="28"/>
        </w:rPr>
        <w:t xml:space="preserve">16:00 </w:t>
      </w:r>
    </w:p>
    <w:p w:rsidR="001655CB" w:rsidRPr="00FC6217" w:rsidRDefault="001655CB" w:rsidP="00BC44DF">
      <w:pPr>
        <w:pStyle w:val="ListParagraph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6217">
        <w:rPr>
          <w:rFonts w:ascii="Times New Roman" w:hAnsi="Times New Roman"/>
          <w:sz w:val="28"/>
          <w:szCs w:val="28"/>
        </w:rPr>
        <w:t xml:space="preserve">16:10 </w:t>
      </w:r>
    </w:p>
    <w:p w:rsidR="001655CB" w:rsidRPr="00ED7D7C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7D7C">
        <w:rPr>
          <w:rFonts w:ascii="Times New Roman" w:hAnsi="Times New Roman"/>
          <w:sz w:val="28"/>
          <w:szCs w:val="28"/>
        </w:rPr>
        <w:t>В котором часу Марина вернется домой, если после сеанса задержится на 10 минут  с подругой?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6217">
        <w:rPr>
          <w:rFonts w:ascii="Times New Roman" w:hAnsi="Times New Roman"/>
          <w:b/>
          <w:i/>
          <w:sz w:val="32"/>
          <w:szCs w:val="28"/>
          <w:u w:val="single"/>
        </w:rPr>
        <w:t>Задание 34.</w:t>
      </w:r>
      <w:r w:rsidRPr="00ED7D7C">
        <w:rPr>
          <w:rFonts w:ascii="Times New Roman" w:hAnsi="Times New Roman"/>
          <w:sz w:val="28"/>
          <w:szCs w:val="28"/>
        </w:rPr>
        <w:t xml:space="preserve">Аркадий Тихонович на даче решил поменять </w:t>
      </w:r>
      <w:r>
        <w:rPr>
          <w:rFonts w:ascii="Times New Roman" w:hAnsi="Times New Roman"/>
          <w:sz w:val="28"/>
          <w:szCs w:val="28"/>
        </w:rPr>
        <w:t>линолеум</w:t>
      </w:r>
      <w:r w:rsidRPr="00ED7D7C">
        <w:rPr>
          <w:rFonts w:ascii="Times New Roman" w:hAnsi="Times New Roman"/>
          <w:sz w:val="28"/>
          <w:szCs w:val="28"/>
        </w:rPr>
        <w:t xml:space="preserve"> в комнате на полу. Сколько </w:t>
      </w:r>
      <w:r>
        <w:rPr>
          <w:rFonts w:ascii="Times New Roman" w:hAnsi="Times New Roman"/>
          <w:sz w:val="28"/>
          <w:szCs w:val="28"/>
        </w:rPr>
        <w:t xml:space="preserve">квадратных метров линолеума </w:t>
      </w:r>
      <w:r w:rsidRPr="00ED7D7C">
        <w:rPr>
          <w:rFonts w:ascii="Times New Roman" w:hAnsi="Times New Roman"/>
          <w:sz w:val="28"/>
          <w:szCs w:val="28"/>
        </w:rPr>
        <w:t xml:space="preserve"> ему надо купить, если каждый длина комнаты 6 м</w:t>
      </w:r>
      <w:r>
        <w:rPr>
          <w:rFonts w:ascii="Times New Roman" w:hAnsi="Times New Roman"/>
          <w:sz w:val="28"/>
          <w:szCs w:val="28"/>
        </w:rPr>
        <w:t xml:space="preserve"> 50см , а ширина 4 м?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FC6217" w:rsidRDefault="001655CB" w:rsidP="00BC44DF">
      <w:pPr>
        <w:pStyle w:val="c3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</w:rPr>
      </w:pPr>
      <w:r w:rsidRPr="00FC6217">
        <w:rPr>
          <w:b/>
          <w:i/>
          <w:sz w:val="32"/>
          <w:szCs w:val="28"/>
          <w:u w:val="single"/>
        </w:rPr>
        <w:t>Задание 35</w:t>
      </w:r>
      <w:r w:rsidRPr="00FC6217">
        <w:rPr>
          <w:b/>
          <w:i/>
          <w:sz w:val="36"/>
          <w:szCs w:val="28"/>
          <w:u w:val="single"/>
        </w:rPr>
        <w:t>.</w:t>
      </w:r>
      <w:r w:rsidRPr="00FC6217">
        <w:rPr>
          <w:rStyle w:val="c23"/>
          <w:b/>
          <w:bCs/>
          <w:color w:val="000000"/>
          <w:sz w:val="32"/>
        </w:rPr>
        <w:t> </w:t>
      </w:r>
      <w:r w:rsidRPr="00FC6217">
        <w:rPr>
          <w:rStyle w:val="c1"/>
          <w:color w:val="000000"/>
          <w:sz w:val="28"/>
        </w:rPr>
        <w:t>4 «Б» класс, в составе 26 человек решил оформить стенд и вывесить на доску почета свои фотографии. Размеры доски 1 м х 1 м (100 см- 100 см)</w:t>
      </w:r>
    </w:p>
    <w:p w:rsidR="001655CB" w:rsidRDefault="001655CB" w:rsidP="00BC44DF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311F21"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pict>
          <v:shape id="Рисунок 26" o:spid="_x0000_i1026" type="#_x0000_t75" alt="https://nsportal.ru/sites/default/files/docpreview_image/2021/10/09/formirovanie_funktsionalnoy_gramotnosti_na_urokah_matematiki_v_nachalnoy_shkole.docx_image5.jpg" style="width:180pt;height:160.5pt;visibility:visible">
            <v:imagedata r:id="rId7" o:title=""/>
          </v:shape>
        </w:pict>
      </w:r>
    </w:p>
    <w:p w:rsidR="001655CB" w:rsidRDefault="001655CB" w:rsidP="00BC44DF">
      <w:pPr>
        <w:pStyle w:val="c3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1655CB" w:rsidRPr="00FC6217" w:rsidRDefault="001655CB" w:rsidP="00BC44DF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FC6217">
        <w:rPr>
          <w:rStyle w:val="c1"/>
          <w:color w:val="000000"/>
          <w:sz w:val="28"/>
        </w:rPr>
        <w:t>Фотографии квадратной формы со стороной 20 см. </w:t>
      </w:r>
    </w:p>
    <w:p w:rsidR="001655CB" w:rsidRPr="00FC6217" w:rsidRDefault="001655CB" w:rsidP="00BC44DF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FC6217">
        <w:rPr>
          <w:rStyle w:val="c1"/>
          <w:color w:val="000000"/>
          <w:sz w:val="28"/>
        </w:rPr>
        <w:t>Сколько фотографий ребята могут разместить на доске?</w:t>
      </w:r>
    </w:p>
    <w:p w:rsidR="001655CB" w:rsidRPr="00FC6217" w:rsidRDefault="001655CB" w:rsidP="00BC44DF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FC6217">
        <w:rPr>
          <w:rStyle w:val="c1"/>
          <w:color w:val="000000"/>
          <w:sz w:val="28"/>
        </w:rPr>
        <w:t>Выберите и отметьте верный ответ.</w:t>
      </w:r>
    </w:p>
    <w:p w:rsidR="001655CB" w:rsidRPr="00FC6217" w:rsidRDefault="001655CB" w:rsidP="00BC44DF">
      <w:pPr>
        <w:pStyle w:val="c50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Calibri" w:hAnsi="Calibri" w:cs="Calibri"/>
          <w:color w:val="000000"/>
          <w:szCs w:val="22"/>
        </w:rPr>
      </w:pPr>
      <w:r w:rsidRPr="00FC6217">
        <w:rPr>
          <w:rStyle w:val="c1"/>
          <w:color w:val="000000"/>
          <w:sz w:val="28"/>
        </w:rPr>
        <w:t>10 шт.</w:t>
      </w:r>
    </w:p>
    <w:p w:rsidR="001655CB" w:rsidRPr="00FC6217" w:rsidRDefault="001655CB" w:rsidP="00BC44DF">
      <w:pPr>
        <w:pStyle w:val="c35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Calibri" w:hAnsi="Calibri" w:cs="Calibri"/>
          <w:color w:val="000000"/>
          <w:szCs w:val="22"/>
        </w:rPr>
      </w:pPr>
      <w:r w:rsidRPr="00FC6217">
        <w:rPr>
          <w:rStyle w:val="c1"/>
          <w:color w:val="000000"/>
          <w:sz w:val="28"/>
        </w:rPr>
        <w:t>20 шт.</w:t>
      </w:r>
    </w:p>
    <w:p w:rsidR="001655CB" w:rsidRPr="00FC6217" w:rsidRDefault="001655CB" w:rsidP="00BC44DF">
      <w:pPr>
        <w:pStyle w:val="c29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Style w:val="c1"/>
          <w:rFonts w:ascii="Calibri" w:hAnsi="Calibri" w:cs="Calibri"/>
          <w:color w:val="000000"/>
          <w:szCs w:val="22"/>
        </w:rPr>
      </w:pPr>
      <w:r w:rsidRPr="00FC6217">
        <w:rPr>
          <w:rStyle w:val="c1"/>
          <w:color w:val="000000"/>
          <w:sz w:val="28"/>
        </w:rPr>
        <w:t>100 шт.</w:t>
      </w:r>
    </w:p>
    <w:p w:rsidR="001655CB" w:rsidRPr="000F0910" w:rsidRDefault="001655CB" w:rsidP="00BC44DF">
      <w:pPr>
        <w:pStyle w:val="c29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Calibri" w:hAnsi="Calibri" w:cs="Calibri"/>
          <w:color w:val="000000"/>
          <w:szCs w:val="22"/>
        </w:rPr>
      </w:pPr>
      <w:r w:rsidRPr="00FC6217">
        <w:rPr>
          <w:rStyle w:val="c1"/>
          <w:color w:val="000000"/>
          <w:sz w:val="28"/>
        </w:rPr>
        <w:t> 25 шт.</w:t>
      </w:r>
    </w:p>
    <w:p w:rsidR="001655CB" w:rsidRPr="00FC6217" w:rsidRDefault="001655CB" w:rsidP="00BC44DF">
      <w:pPr>
        <w:pStyle w:val="c4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FC6217">
        <w:rPr>
          <w:rStyle w:val="c1"/>
          <w:color w:val="000000"/>
          <w:sz w:val="28"/>
        </w:rPr>
        <w:t>Фотографии скольких человек из класса не поместятся на доску?</w:t>
      </w: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36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36</w:t>
      </w:r>
      <w:r w:rsidRPr="003B241A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3B241A">
        <w:rPr>
          <w:rFonts w:ascii="Times New Roman" w:hAnsi="Times New Roman"/>
          <w:b/>
          <w:bCs/>
          <w:sz w:val="32"/>
          <w:szCs w:val="28"/>
        </w:rPr>
        <w:t> </w:t>
      </w:r>
      <w:r w:rsidRPr="003B241A">
        <w:rPr>
          <w:rFonts w:ascii="Times New Roman" w:hAnsi="Times New Roman"/>
          <w:sz w:val="28"/>
          <w:szCs w:val="28"/>
        </w:rPr>
        <w:t>Мас</w:t>
      </w:r>
      <w:r>
        <w:rPr>
          <w:rFonts w:ascii="Times New Roman" w:hAnsi="Times New Roman"/>
          <w:sz w:val="28"/>
          <w:szCs w:val="28"/>
        </w:rPr>
        <w:t xml:space="preserve">са 3 одинаковых пачек чая 150 г. </w:t>
      </w:r>
      <w:r w:rsidRPr="003B241A">
        <w:rPr>
          <w:rFonts w:ascii="Times New Roman" w:hAnsi="Times New Roman"/>
          <w:sz w:val="28"/>
          <w:szCs w:val="28"/>
        </w:rPr>
        <w:t>Найди массу 7 таких пачек. Сколько таких пачек содержат 100г чая.</w:t>
      </w: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37</w:t>
      </w:r>
      <w:r w:rsidRPr="003B241A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3B241A">
        <w:rPr>
          <w:rFonts w:ascii="Times New Roman" w:hAnsi="Times New Roman"/>
          <w:b/>
          <w:bCs/>
          <w:sz w:val="32"/>
          <w:szCs w:val="28"/>
        </w:rPr>
        <w:t> </w:t>
      </w:r>
      <w:r w:rsidRPr="003B241A">
        <w:rPr>
          <w:rFonts w:ascii="Times New Roman" w:hAnsi="Times New Roman"/>
          <w:sz w:val="28"/>
          <w:szCs w:val="28"/>
        </w:rPr>
        <w:t>Продавец поставил на весы банку с мёдом. Весы показали массу 1 кг. Какова масса мёда, если масса банки 300 г?</w:t>
      </w: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38.</w:t>
      </w:r>
      <w:r w:rsidRPr="003B241A">
        <w:rPr>
          <w:rFonts w:ascii="Times New Roman" w:hAnsi="Times New Roman"/>
          <w:sz w:val="28"/>
          <w:szCs w:val="28"/>
        </w:rPr>
        <w:t>Масса одного мешка сахара-песка 1 ц. Сколько таких мешков сахара-песка можно перевезти автомобилем, грузоподъёмность которого 3 т 500 кг?</w:t>
      </w: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39.</w:t>
      </w:r>
      <w:r w:rsidRPr="003B241A">
        <w:rPr>
          <w:rFonts w:ascii="Times New Roman" w:hAnsi="Times New Roman"/>
          <w:sz w:val="28"/>
          <w:szCs w:val="28"/>
        </w:rPr>
        <w:t>Запиши в килограммах: 3 т 80 кг; 20 000 г; в граммах: 7 кг; 12 кг 60 г; в центнерах: 3 т 6 ц; 3800 кг.</w:t>
      </w: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40.</w:t>
      </w:r>
      <w:r w:rsidRPr="003B241A">
        <w:rPr>
          <w:rFonts w:ascii="Times New Roman" w:hAnsi="Times New Roman"/>
          <w:sz w:val="28"/>
          <w:szCs w:val="28"/>
        </w:rPr>
        <w:t>Найди 1/2 от 1 ц; 1/5 от 1 т; 1/10 от 1 кг.</w:t>
      </w: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41.</w:t>
      </w:r>
      <w:r w:rsidRPr="003B241A">
        <w:rPr>
          <w:rFonts w:ascii="Times New Roman" w:hAnsi="Times New Roman"/>
          <w:sz w:val="28"/>
          <w:szCs w:val="28"/>
        </w:rPr>
        <w:t>2 ц нефти дают столько тепла, сколько 3 ц каменного угля. Сколько тонн нефти потребуется, чтобы заменить 60 т каменного угля?</w:t>
      </w: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42.</w:t>
      </w:r>
      <w:r w:rsidRPr="003B241A">
        <w:rPr>
          <w:rFonts w:ascii="Times New Roman" w:hAnsi="Times New Roman"/>
          <w:sz w:val="28"/>
          <w:szCs w:val="28"/>
        </w:rPr>
        <w:t>В двух цистернах было 5000 л воды. Когда из одной цистерны взяли 1000 л воды, то в обеих цистернах воды стало поровну. Сколько литров воды было в каждой цистерне сначала?</w:t>
      </w:r>
    </w:p>
    <w:p w:rsidR="001655CB" w:rsidRPr="003B241A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FC6217" w:rsidRDefault="001655CB" w:rsidP="00BC44DF">
      <w:pPr>
        <w:spacing w:after="0" w:line="240" w:lineRule="auto"/>
        <w:jc w:val="both"/>
        <w:rPr>
          <w:sz w:val="24"/>
        </w:rPr>
      </w:pPr>
      <w:r w:rsidRPr="00FC6217">
        <w:rPr>
          <w:sz w:val="24"/>
        </w:rPr>
        <w:br w:type="page"/>
      </w:r>
    </w:p>
    <w:p w:rsidR="001655CB" w:rsidRPr="00631B28" w:rsidRDefault="001655CB" w:rsidP="00BC44DF">
      <w:pPr>
        <w:jc w:val="both"/>
        <w:rPr>
          <w:rFonts w:ascii="Times New Roman" w:hAnsi="Times New Roman"/>
          <w:b/>
          <w:sz w:val="48"/>
          <w:szCs w:val="28"/>
        </w:rPr>
      </w:pPr>
      <w:r w:rsidRPr="00631B28">
        <w:rPr>
          <w:rFonts w:ascii="Times New Roman" w:hAnsi="Times New Roman"/>
          <w:b/>
          <w:sz w:val="48"/>
          <w:szCs w:val="28"/>
        </w:rPr>
        <w:t>Работа с текстовыми задачами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1.</w:t>
      </w:r>
      <w:r w:rsidRPr="00BC44DF">
        <w:rPr>
          <w:rFonts w:ascii="Times New Roman" w:hAnsi="Times New Roman"/>
          <w:sz w:val="28"/>
          <w:szCs w:val="28"/>
        </w:rPr>
        <w:t>Арсен опросил учащихся своей школы и узнал, какими видами спорта они увлекаются. Результаты опроса он отразил в диаграмме. Рассмотри её и определи: сколько учащихся увлекаются футболом?</w:t>
      </w: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1F2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393pt;height:103.5pt;visibility:visible">
            <v:imagedata r:id="rId8" o:title=""/>
          </v:shape>
        </w:pict>
      </w: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ListParagraph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25</w:t>
      </w:r>
    </w:p>
    <w:p w:rsidR="001655CB" w:rsidRPr="00BC44DF" w:rsidRDefault="001655CB" w:rsidP="00BC44DF">
      <w:pPr>
        <w:pStyle w:val="ListParagraph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 xml:space="preserve">20           </w:t>
      </w:r>
    </w:p>
    <w:p w:rsidR="001655CB" w:rsidRDefault="001655CB" w:rsidP="00BC44DF">
      <w:pPr>
        <w:pStyle w:val="ListParagraph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30</w:t>
      </w:r>
    </w:p>
    <w:p w:rsidR="001655CB" w:rsidRPr="00BC44DF" w:rsidRDefault="001655CB" w:rsidP="00BC44D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2.</w:t>
      </w:r>
      <w:r w:rsidRPr="00BC44DF">
        <w:rPr>
          <w:rFonts w:ascii="Times New Roman" w:hAnsi="Times New Roman"/>
          <w:sz w:val="28"/>
          <w:szCs w:val="28"/>
        </w:rPr>
        <w:t>Алина решила приготовить салат  для шести  человек. Рецепт рассчитан  на порцию для четырех человек.  Помоги Алине  определить, сколько продуктов ей понадобится. Заполни таблицу.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page" w:tblpX="6641" w:tblpY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6"/>
        <w:gridCol w:w="1617"/>
      </w:tblGrid>
      <w:tr w:rsidR="001655CB" w:rsidRPr="00311F21" w:rsidTr="00311F21">
        <w:trPr>
          <w:trHeight w:val="338"/>
        </w:trPr>
        <w:tc>
          <w:tcPr>
            <w:tcW w:w="1496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Продукт</w:t>
            </w:r>
          </w:p>
        </w:tc>
        <w:tc>
          <w:tcPr>
            <w:tcW w:w="1617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1655CB" w:rsidRPr="00311F21" w:rsidTr="00311F21">
        <w:trPr>
          <w:trHeight w:val="358"/>
        </w:trPr>
        <w:tc>
          <w:tcPr>
            <w:tcW w:w="1496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Помидоры</w:t>
            </w:r>
          </w:p>
        </w:tc>
        <w:tc>
          <w:tcPr>
            <w:tcW w:w="1617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 xml:space="preserve"> 6 шт.</w:t>
            </w:r>
          </w:p>
        </w:tc>
      </w:tr>
      <w:tr w:rsidR="001655CB" w:rsidRPr="00311F21" w:rsidTr="00311F21">
        <w:trPr>
          <w:trHeight w:val="338"/>
        </w:trPr>
        <w:tc>
          <w:tcPr>
            <w:tcW w:w="1496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Огурцы</w:t>
            </w:r>
          </w:p>
        </w:tc>
        <w:tc>
          <w:tcPr>
            <w:tcW w:w="1617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_______шт.</w:t>
            </w:r>
          </w:p>
        </w:tc>
      </w:tr>
      <w:tr w:rsidR="001655CB" w:rsidRPr="00311F21" w:rsidTr="00311F21">
        <w:trPr>
          <w:trHeight w:val="358"/>
        </w:trPr>
        <w:tc>
          <w:tcPr>
            <w:tcW w:w="1496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1617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________ г</w:t>
            </w:r>
          </w:p>
        </w:tc>
      </w:tr>
    </w:tbl>
    <w:tbl>
      <w:tblPr>
        <w:tblpPr w:leftFromText="180" w:rightFromText="180" w:vertAnchor="text" w:horzAnchor="page" w:tblpX="2488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6"/>
        <w:gridCol w:w="1617"/>
      </w:tblGrid>
      <w:tr w:rsidR="001655CB" w:rsidRPr="00311F21" w:rsidTr="00311F21">
        <w:trPr>
          <w:trHeight w:val="338"/>
        </w:trPr>
        <w:tc>
          <w:tcPr>
            <w:tcW w:w="1496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Продукт</w:t>
            </w:r>
          </w:p>
        </w:tc>
        <w:tc>
          <w:tcPr>
            <w:tcW w:w="1617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1655CB" w:rsidRPr="00311F21" w:rsidTr="00311F21">
        <w:trPr>
          <w:trHeight w:val="358"/>
        </w:trPr>
        <w:tc>
          <w:tcPr>
            <w:tcW w:w="1496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Помидоры</w:t>
            </w:r>
          </w:p>
        </w:tc>
        <w:tc>
          <w:tcPr>
            <w:tcW w:w="1617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 xml:space="preserve"> 4 шт.</w:t>
            </w:r>
          </w:p>
        </w:tc>
      </w:tr>
      <w:tr w:rsidR="001655CB" w:rsidRPr="00311F21" w:rsidTr="00311F21">
        <w:trPr>
          <w:trHeight w:val="338"/>
        </w:trPr>
        <w:tc>
          <w:tcPr>
            <w:tcW w:w="1496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Огурцы</w:t>
            </w:r>
          </w:p>
        </w:tc>
        <w:tc>
          <w:tcPr>
            <w:tcW w:w="1617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2 шт</w:t>
            </w:r>
          </w:p>
        </w:tc>
      </w:tr>
      <w:tr w:rsidR="001655CB" w:rsidRPr="00311F21" w:rsidTr="00311F21">
        <w:trPr>
          <w:trHeight w:val="358"/>
        </w:trPr>
        <w:tc>
          <w:tcPr>
            <w:tcW w:w="1496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1617" w:type="dxa"/>
          </w:tcPr>
          <w:p w:rsidR="001655CB" w:rsidRPr="00311F21" w:rsidRDefault="001655CB" w:rsidP="00311F21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100 г</w:t>
            </w:r>
          </w:p>
        </w:tc>
      </w:tr>
    </w:tbl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3.</w:t>
      </w:r>
      <w:r w:rsidRPr="00BC44DF">
        <w:rPr>
          <w:rFonts w:ascii="Times New Roman" w:hAnsi="Times New Roman"/>
          <w:sz w:val="28"/>
          <w:szCs w:val="28"/>
        </w:rPr>
        <w:t>Определи, сколько кнопок понадобится пришить швее к куртке  длиной 90 см, располагая их каждые 10 см.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А) 10                                         В) 8                              С)  9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4.</w:t>
      </w:r>
      <w:r w:rsidRPr="00BC44DF">
        <w:rPr>
          <w:rFonts w:ascii="Times New Roman" w:hAnsi="Times New Roman"/>
          <w:sz w:val="28"/>
          <w:szCs w:val="28"/>
        </w:rPr>
        <w:t>Дочь помогает маме стряпать пельмени.  За одну минуту мама лепит 10 пельменей, а дочь 5. Сколько времени им понадобиться, чтобы вдвоём налепить для гостей 300 пельменей?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А) 30 мин                          В) 10 мин                      С) 20 мин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5.</w:t>
      </w:r>
      <w:r w:rsidRPr="00BC44DF">
        <w:rPr>
          <w:rFonts w:ascii="Times New Roman" w:hAnsi="Times New Roman"/>
          <w:sz w:val="28"/>
          <w:szCs w:val="28"/>
        </w:rPr>
        <w:t>В детской комнате устанавливали книжные полки. В семье у ребят  80 книг. Сколько полок необходимо установить,  чтобы разместить все книги, при условии, что на каждую полку поместится по 15 книг?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А) 6                                        В) 5                               С) 7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6.</w:t>
      </w:r>
      <w:r w:rsidRPr="00BC44DF">
        <w:rPr>
          <w:rFonts w:ascii="Times New Roman" w:hAnsi="Times New Roman"/>
          <w:sz w:val="28"/>
          <w:szCs w:val="28"/>
        </w:rPr>
        <w:t>Наручные часы в магазине стоили 1400 руб. На распродаже мама приобрела их со скидкой, равной ¼ от старой цены. Сколько заплатила мама за часы с учетом скидки?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А)   350 руб                              В) 1750 руб                    С) 1050 руб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7.</w:t>
      </w:r>
      <w:r w:rsidRPr="00BC44DF">
        <w:rPr>
          <w:rFonts w:ascii="Times New Roman" w:hAnsi="Times New Roman"/>
          <w:sz w:val="28"/>
          <w:szCs w:val="28"/>
        </w:rPr>
        <w:t>Школьный автобус преодолевал путь в  4000 м за  10 мин. В связи с ремонтом дороги путь увеличился на 800 м. Как водителю необходимо изменить  скорость автобуса, чтобы не нарушить график движения?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 xml:space="preserve">А) уменьшить на 8 м/мин              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 xml:space="preserve">В) увеличить на 8 м/мин          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 xml:space="preserve">С) уменьшить на 4 м/мин 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8.</w:t>
      </w:r>
      <w:r w:rsidRPr="00BC44DF">
        <w:rPr>
          <w:rFonts w:ascii="Times New Roman" w:hAnsi="Times New Roman"/>
          <w:sz w:val="28"/>
          <w:szCs w:val="28"/>
        </w:rPr>
        <w:t>Кирилл  поинтересовался у друзей, какие книги они любят читать. Выяснилось следующее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BC44DF">
        <w:rPr>
          <w:rFonts w:ascii="Times New Roman" w:hAnsi="Times New Roman"/>
          <w:i/>
          <w:sz w:val="28"/>
          <w:szCs w:val="28"/>
        </w:rPr>
        <w:t>Фантастика – 6 человек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BC44DF">
        <w:rPr>
          <w:rFonts w:ascii="Times New Roman" w:hAnsi="Times New Roman"/>
          <w:i/>
          <w:sz w:val="28"/>
          <w:szCs w:val="28"/>
        </w:rPr>
        <w:t>Стихи – 3 человека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BC44DF">
        <w:rPr>
          <w:rFonts w:ascii="Times New Roman" w:hAnsi="Times New Roman"/>
          <w:i/>
          <w:sz w:val="28"/>
          <w:szCs w:val="28"/>
        </w:rPr>
        <w:t>Сказки – 4 человека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BC44DF">
        <w:rPr>
          <w:rFonts w:ascii="Times New Roman" w:hAnsi="Times New Roman"/>
          <w:i/>
          <w:sz w:val="28"/>
          <w:szCs w:val="28"/>
        </w:rPr>
        <w:t>Путешествия – 5 человек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 xml:space="preserve">Изобрази  эти данные в  столбчатой  диаграмме. 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1F21">
        <w:rPr>
          <w:rFonts w:ascii="Times New Roman" w:hAnsi="Times New Roman"/>
          <w:b/>
          <w:noProof/>
          <w:sz w:val="28"/>
          <w:szCs w:val="28"/>
          <w:lang w:eastAsia="ru-RU"/>
        </w:rPr>
        <w:object w:dxaOrig="5156" w:dyaOrig="3399">
          <v:shape id="Диаграмма 4" o:spid="_x0000_i1028" type="#_x0000_t75" style="width:258pt;height:170.25pt;visibility:visible" o:ole="">
            <v:imagedata r:id="rId9" o:title="" cropbottom="-19f"/>
            <o:lock v:ext="edit" aspectratio="f"/>
          </v:shape>
          <o:OLEObject Type="Embed" ProgID="Excel.Chart.8" ShapeID="Диаграмма 4" DrawAspect="Content" ObjectID="_1837099531" r:id="rId10"/>
        </w:objec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9.</w:t>
      </w:r>
      <w:r w:rsidRPr="00BC44DF">
        <w:rPr>
          <w:rFonts w:ascii="Times New Roman" w:hAnsi="Times New Roman"/>
          <w:sz w:val="28"/>
          <w:szCs w:val="28"/>
        </w:rPr>
        <w:t>Школьный автобус преодолевал путь в  4000 м за  10 мин. В связи с ремонтом дороги путь увеличился на 800 м. Как водителю необходимо изменить  скорость автобуса, чтобы не нарушить график движения?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 xml:space="preserve">А) уменьшить на 8 м/мин              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 xml:space="preserve">В) увеличить на 8 м/мин          </w:t>
      </w:r>
    </w:p>
    <w:p w:rsidR="001655CB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С) уменьшить на 4 м/мин</w:t>
      </w:r>
    </w:p>
    <w:p w:rsidR="001655CB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 xml:space="preserve"> Задание 10.</w:t>
      </w:r>
      <w:r w:rsidRPr="00BC44DF">
        <w:rPr>
          <w:rFonts w:ascii="Times New Roman" w:hAnsi="Times New Roman"/>
          <w:sz w:val="28"/>
          <w:szCs w:val="28"/>
        </w:rPr>
        <w:t>Наручные часы в магазине стоили 1400 руб. На распродаже мама приобрела их со скидкой, равной ¼ от старой цены. Сколько заплатила мама за часы с учетом скидки?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А)   350 руб                              В) 1750 руб                     С) 1050 руб</w:t>
      </w:r>
    </w:p>
    <w:p w:rsidR="001655CB" w:rsidRPr="00BC44DF" w:rsidRDefault="001655CB" w:rsidP="00BC44DF">
      <w:pPr>
        <w:pStyle w:val="NoSpacing"/>
        <w:rPr>
          <w:rFonts w:ascii="Times New Roman" w:hAnsi="Times New Roman"/>
          <w:sz w:val="28"/>
          <w:szCs w:val="28"/>
        </w:rPr>
        <w:sectPr w:rsidR="001655CB" w:rsidRPr="00BC44DF" w:rsidSect="00A31AE6">
          <w:pgSz w:w="11906" w:h="16838"/>
          <w:pgMar w:top="567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b/>
          <w:sz w:val="32"/>
          <w:szCs w:val="28"/>
          <w:u w:val="single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group id="Группа 25" o:spid="_x0000_s1028" style="position:absolute;left:0;text-align:left;margin-left:395.4pt;margin-top:1.05pt;width:81.3pt;height:1in;z-index:-251659264" coordorigin=",762" coordsize="10979,9144" wrapcoords="7400 -225 5800 225 1800 2700 1200 4500 0 6975 -400 9000 -400 11025 -200 14175 1400 17775 1600 18450 5800 21375 7400 21600 11600 21600 13200 21375 17400 18225 19200 14175 19600 10575 19200 7425 17600 4050 17400 2700 13400 225 11600 -225 7400 -225">
            <v:oval id="Овал 13" o:spid="_x0000_s1029" style="position:absolute;top:762;width:9144;height:9144;visibility:visible;v-text-anchor:middle" filled="f" strokecolor="#243f60" strokeweight="2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4" o:spid="_x0000_s1030" type="#_x0000_t32" style="position:absolute;left:2667;top:1143;width:4191;height:8274;visibility:visible" o:connectortype="straight" strokecolor="#4579b8">
              <v:stroke endarrow="open"/>
            </v:shape>
            <v:shape id="Поле 15" o:spid="_x0000_s1031" type="#_x0000_t202" style="position:absolute;left:3919;top:1143;width:7220;height:6901;rotation:4260514fd;visibility:visible;mso-wrap-style:none" filled="f" stroked="f" strokeweight=".5pt">
              <v:textbox>
                <w:txbxContent>
                  <w:p w:rsidR="001655CB" w:rsidRPr="004E6B95" w:rsidRDefault="001655CB" w:rsidP="0023724B">
                    <w:pPr>
                      <w:rPr>
                        <w:rFonts w:ascii="Times New Roman" w:hAnsi="Times New Roman"/>
                        <w:i/>
                      </w:rPr>
                    </w:pPr>
                    <w:r w:rsidRPr="004E6B95">
                      <w:rPr>
                        <w:rFonts w:ascii="Times New Roman" w:hAnsi="Times New Roman"/>
                        <w:i/>
                      </w:rPr>
                      <w:t>диаметр</w:t>
                    </w:r>
                  </w:p>
                </w:txbxContent>
              </v:textbox>
            </v:shape>
            <w10:wrap type="tight"/>
          </v:group>
        </w:pict>
      </w: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11.</w:t>
      </w:r>
      <w:r w:rsidRPr="00BC44DF">
        <w:rPr>
          <w:rFonts w:ascii="Times New Roman" w:hAnsi="Times New Roman"/>
          <w:sz w:val="28"/>
          <w:szCs w:val="28"/>
        </w:rPr>
        <w:t xml:space="preserve">Разрезая на дне рождения праздничный торт, ты сделал  4 надреза по диаметру (смотри схему). Сколько  человек пришли в гости, при условии каждый из них съел 1 кусочек торта? 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А)  8                               В) 4                                 С) 6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12.</w:t>
      </w:r>
      <w:r w:rsidRPr="00BC44DF">
        <w:rPr>
          <w:rFonts w:ascii="Times New Roman" w:hAnsi="Times New Roman"/>
          <w:sz w:val="28"/>
          <w:szCs w:val="28"/>
        </w:rPr>
        <w:t xml:space="preserve">Петя прочитал на ценнике стоимость новой модели ноутбука 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«Сто восемьдесят четыре тысячи двести три рубля». Какое число было написано на ценнике?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А)  184 23                       В) 184 203                     С) 184 230</w:t>
      </w:r>
    </w:p>
    <w:p w:rsidR="001655CB" w:rsidRPr="00BC44DF" w:rsidRDefault="001655CB" w:rsidP="00BC44DF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 xml:space="preserve">Задание 13. </w:t>
      </w:r>
      <w:r w:rsidRPr="00BC44DF">
        <w:rPr>
          <w:rFonts w:ascii="Times New Roman" w:hAnsi="Times New Roman"/>
          <w:sz w:val="28"/>
          <w:szCs w:val="28"/>
        </w:rPr>
        <w:t>Мама отправила Петю в магазин со списком продуктов, которые необходимо купить</w:t>
      </w:r>
      <w:r w:rsidRPr="00BC44DF">
        <w:rPr>
          <w:rFonts w:ascii="Times New Roman" w:hAnsi="Times New Roman"/>
          <w:i/>
          <w:sz w:val="28"/>
          <w:szCs w:val="28"/>
        </w:rPr>
        <w:t xml:space="preserve">. 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Список: молоко, хлеб, метана.</w:t>
      </w: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6"/>
        <w:gridCol w:w="4786"/>
      </w:tblGrid>
      <w:tr w:rsidR="001655CB" w:rsidRPr="00311F21" w:rsidTr="00311F21"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" o:spid="_x0000_i1029" type="#_x0000_t75" style="width:105pt;height:105pt;visibility:visible">
                  <v:imagedata r:id="rId11" o:title=""/>
                </v:shape>
              </w:pic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 xml:space="preserve">   47 р.</w:t>
            </w:r>
          </w:p>
        </w:tc>
      </w:tr>
      <w:tr w:rsidR="001655CB" w:rsidRPr="00311F21" w:rsidTr="00311F21"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30" type="#_x0000_t75" style="width:81.75pt;height:99pt;visibility:visible">
                  <v:imagedata r:id="rId12" o:title=""/>
                </v:shape>
              </w:pic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76 р 90к</w:t>
            </w:r>
          </w:p>
        </w:tc>
      </w:tr>
      <w:tr w:rsidR="001655CB" w:rsidRPr="00311F21" w:rsidTr="00311F21"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7" o:spid="_x0000_i1031" type="#_x0000_t75" style="width:75pt;height:134.25pt;visibility:visible">
                  <v:imagedata r:id="rId13" o:title=""/>
                </v:shape>
              </w:pic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89 р 90к</w:t>
            </w:r>
          </w:p>
        </w:tc>
      </w:tr>
    </w:tbl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Сколько рублей составляет стоимость всей покупки.</w:t>
      </w: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Числовое выражение:_______________________________________</w:t>
      </w: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Сколько сдачи принесет Петя, если мама дала ему 250 рублей?</w:t>
      </w: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44DF">
        <w:rPr>
          <w:rFonts w:ascii="Times New Roman" w:hAnsi="Times New Roman"/>
          <w:sz w:val="28"/>
          <w:szCs w:val="28"/>
        </w:rPr>
        <w:t>Ответ:________________________________________________________</w:t>
      </w: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14</w:t>
      </w: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C44DF">
        <w:rPr>
          <w:rFonts w:ascii="Times New Roman" w:hAnsi="Times New Roman"/>
          <w:sz w:val="28"/>
          <w:szCs w:val="28"/>
        </w:rPr>
        <w:t>В 1981 году простой карандаш стоил 3 коп. Сколько карандашей можно было купит на 1 рубль?</w:t>
      </w:r>
    </w:p>
    <w:p w:rsidR="001655CB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15</w:t>
      </w: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C44DF">
        <w:rPr>
          <w:rFonts w:ascii="Times New Roman" w:hAnsi="Times New Roman"/>
          <w:sz w:val="28"/>
          <w:szCs w:val="28"/>
        </w:rPr>
        <w:t>В магазине «Командор» за накопленные 5 фишек можно получить сковороду. Одна фишка выдается при покупке на 100 рублей.Какую сумму надо потратить, чтобы получить 5 фишек?Сколько надо получить фишек, чтобы приобрести сковороду себе и двум своим родственникам?</w:t>
      </w:r>
    </w:p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44DF">
        <w:rPr>
          <w:rFonts w:ascii="Times New Roman" w:hAnsi="Times New Roman"/>
          <w:b/>
          <w:i/>
          <w:sz w:val="32"/>
          <w:szCs w:val="28"/>
          <w:u w:val="single"/>
        </w:rPr>
        <w:t>Задание 16.</w:t>
      </w:r>
      <w:r w:rsidRPr="00BC44DF">
        <w:rPr>
          <w:rFonts w:ascii="Times New Roman" w:hAnsi="Times New Roman"/>
          <w:color w:val="000000"/>
          <w:sz w:val="28"/>
          <w:szCs w:val="28"/>
          <w:lang w:eastAsia="ru-RU"/>
        </w:rPr>
        <w:t>В семье нужно отметить день рождения младшей сестренки, которой исполнится 6 лет. Нужно вместе с родителями договориться, сколько нужно купить продуктов и украшений. Предлагаются разные наборы напитков, сладостей. Но есть ограничение: можно истрать  1500 рублей.</w:t>
      </w:r>
    </w:p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655CB" w:rsidRPr="00BC44DF" w:rsidRDefault="001655CB" w:rsidP="00BC44D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C44DF">
        <w:rPr>
          <w:b/>
          <w:i/>
          <w:color w:val="000000"/>
          <w:sz w:val="32"/>
          <w:szCs w:val="28"/>
          <w:u w:val="single"/>
        </w:rPr>
        <w:t>Задание 17.</w:t>
      </w:r>
      <w:r w:rsidRPr="00BC44DF">
        <w:rPr>
          <w:color w:val="000000"/>
          <w:sz w:val="28"/>
          <w:szCs w:val="28"/>
        </w:rPr>
        <w:t>Бабушка решила приготовить манты. Для этого написала список продуктов и их количество. После исследования цен в супермаркетах, составила таблицу, куда выписала цены по каждому наименованию продукта</w:t>
      </w:r>
    </w:p>
    <w:tbl>
      <w:tblPr>
        <w:tblpPr w:leftFromText="180" w:rightFromText="180" w:vertAnchor="page" w:horzAnchor="margin" w:tblpY="11923"/>
        <w:tblW w:w="960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483"/>
        <w:gridCol w:w="5119"/>
      </w:tblGrid>
      <w:tr w:rsidR="001655CB" w:rsidRPr="00311F21" w:rsidTr="003B241A">
        <w:tc>
          <w:tcPr>
            <w:tcW w:w="4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товар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цена</w:t>
            </w:r>
          </w:p>
        </w:tc>
      </w:tr>
      <w:tr w:rsidR="001655CB" w:rsidRPr="00311F21" w:rsidTr="003B241A">
        <w:tc>
          <w:tcPr>
            <w:tcW w:w="4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торт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370 руб</w:t>
            </w:r>
          </w:p>
        </w:tc>
      </w:tr>
      <w:tr w:rsidR="001655CB" w:rsidRPr="00311F21" w:rsidTr="003B241A">
        <w:tc>
          <w:tcPr>
            <w:tcW w:w="4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напитки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 руб за бутылку</w:t>
            </w:r>
          </w:p>
        </w:tc>
      </w:tr>
      <w:tr w:rsidR="001655CB" w:rsidRPr="00311F21" w:rsidTr="003B241A">
        <w:tc>
          <w:tcPr>
            <w:tcW w:w="4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конфеты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490 руб за кг</w:t>
            </w:r>
          </w:p>
        </w:tc>
      </w:tr>
      <w:tr w:rsidR="001655CB" w:rsidRPr="00311F21" w:rsidTr="003B241A">
        <w:tc>
          <w:tcPr>
            <w:tcW w:w="4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Шарики, гирлянды, свечи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220 руб</w:t>
            </w:r>
          </w:p>
        </w:tc>
      </w:tr>
      <w:tr w:rsidR="001655CB" w:rsidRPr="00311F21" w:rsidTr="003B241A">
        <w:tc>
          <w:tcPr>
            <w:tcW w:w="4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Фрукты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230 руб</w:t>
            </w:r>
          </w:p>
        </w:tc>
      </w:tr>
      <w:tr w:rsidR="001655CB" w:rsidRPr="00311F21" w:rsidTr="003B241A">
        <w:tc>
          <w:tcPr>
            <w:tcW w:w="4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Мороженое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 руб за штуку</w:t>
            </w:r>
          </w:p>
        </w:tc>
      </w:tr>
      <w:tr w:rsidR="001655CB" w:rsidRPr="00311F21" w:rsidTr="003B241A">
        <w:tc>
          <w:tcPr>
            <w:tcW w:w="4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Реквизиты для игр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BC44D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300 руб</w:t>
            </w:r>
          </w:p>
        </w:tc>
      </w:tr>
    </w:tbl>
    <w:p w:rsidR="001655CB" w:rsidRPr="00BC44DF" w:rsidRDefault="001655CB" w:rsidP="00BC44D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3"/>
        <w:gridCol w:w="2393"/>
        <w:gridCol w:w="2393"/>
        <w:gridCol w:w="2393"/>
      </w:tblGrid>
      <w:tr w:rsidR="001655CB" w:rsidRPr="00311F21" w:rsidTr="00311F21"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1655CB" w:rsidRPr="00311F21" w:rsidTr="00311F21"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«Хороший»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   «Магнит»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«Пятерочка»</w:t>
            </w:r>
          </w:p>
        </w:tc>
      </w:tr>
      <w:tr w:rsidR="001655CB" w:rsidRPr="00311F21" w:rsidTr="00311F21"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Мясо (говядина)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440</w:t>
            </w:r>
          </w:p>
        </w:tc>
      </w:tr>
      <w:tr w:rsidR="001655CB" w:rsidRPr="00311F21" w:rsidTr="00311F21"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Мука (1 кг)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1655CB" w:rsidRPr="00311F21" w:rsidTr="00311F21"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</w:tr>
      <w:tr w:rsidR="001655CB" w:rsidRPr="00311F21" w:rsidTr="00311F21"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Лук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1655CB" w:rsidRPr="00311F21" w:rsidTr="00311F21"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Соль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1655CB" w:rsidRPr="00311F21" w:rsidTr="00311F21"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Масло 1л. (подсолнечное)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393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11F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</w:tr>
    </w:tbl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BC44D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Вопрос 1</w:t>
      </w:r>
    </w:p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BC44DF">
        <w:rPr>
          <w:rFonts w:ascii="Times New Roman" w:hAnsi="Times New Roman"/>
          <w:color w:val="000000"/>
          <w:sz w:val="28"/>
          <w:szCs w:val="28"/>
          <w:lang w:eastAsia="ru-RU"/>
        </w:rPr>
        <w:t>Определите, в каком супермаркете Бабушке экономично сделать закупку продуктов?</w:t>
      </w:r>
    </w:p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 w:rsidRPr="00BC44DF">
        <w:rPr>
          <w:rFonts w:ascii="Times New Roman" w:hAnsi="Times New Roman"/>
          <w:b/>
          <w:color w:val="000000"/>
          <w:sz w:val="28"/>
          <w:lang w:eastAsia="ru-RU"/>
        </w:rPr>
        <w:t xml:space="preserve">Вопрос 2 </w:t>
      </w:r>
    </w:p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44DF">
        <w:rPr>
          <w:rFonts w:ascii="Times New Roman" w:hAnsi="Times New Roman"/>
          <w:color w:val="000000"/>
          <w:sz w:val="28"/>
          <w:szCs w:val="28"/>
          <w:lang w:eastAsia="ru-RU"/>
        </w:rPr>
        <w:t>Если Бабушка запланировала купить 1,5 кг мяса, 1 кг муки, 2 кг картофеля, 2кг лука и упаковку соли, 1 литр подсолнечного масла, то хватит ли 1000 рублей на покупку всех этих продуктов и в каком магазине? Заполни таблицу.</w:t>
      </w:r>
    </w:p>
    <w:p w:rsidR="001655CB" w:rsidRPr="00BC44DF" w:rsidRDefault="001655CB" w:rsidP="00BC44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tbl>
      <w:tblPr>
        <w:tblpPr w:leftFromText="180" w:rightFromText="180" w:vertAnchor="page" w:horzAnchor="margin" w:tblpY="805"/>
        <w:tblW w:w="943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484"/>
        <w:gridCol w:w="1985"/>
        <w:gridCol w:w="1843"/>
        <w:gridCol w:w="3118"/>
      </w:tblGrid>
      <w:tr w:rsidR="001655CB" w:rsidRPr="00311F21" w:rsidTr="007A7B7D"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          Величина</w:t>
            </w:r>
          </w:p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Продукты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Цена</w:t>
            </w:r>
          </w:p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(в рублях за 1 кг)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Масса</w:t>
            </w:r>
          </w:p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(кг)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Стоимость</w:t>
            </w:r>
          </w:p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(в рублях)</w:t>
            </w:r>
          </w:p>
        </w:tc>
      </w:tr>
      <w:tr w:rsidR="001655CB" w:rsidRPr="00311F21" w:rsidTr="007A7B7D"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Мясо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</w:tr>
      <w:tr w:rsidR="001655CB" w:rsidRPr="00311F21" w:rsidTr="007A7B7D"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Мука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</w:tr>
      <w:tr w:rsidR="001655CB" w:rsidRPr="00311F21" w:rsidTr="007A7B7D"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</w:tr>
      <w:tr w:rsidR="001655CB" w:rsidRPr="00311F21" w:rsidTr="007A7B7D"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Лук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</w:tr>
      <w:tr w:rsidR="001655CB" w:rsidRPr="00311F21" w:rsidTr="007A7B7D"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Соль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</w:tr>
      <w:tr w:rsidR="001655CB" w:rsidRPr="00311F21" w:rsidTr="007A7B7D"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Масло</w:t>
            </w:r>
          </w:p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C44D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(подсолнечное)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5CB" w:rsidRPr="00BC44DF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"/>
                <w:szCs w:val="24"/>
                <w:lang w:eastAsia="ru-RU"/>
              </w:rPr>
            </w:pPr>
          </w:p>
        </w:tc>
      </w:tr>
    </w:tbl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18.</w:t>
      </w:r>
      <w:r w:rsidRPr="00BC44DF">
        <w:rPr>
          <w:rFonts w:ascii="Times New Roman" w:hAnsi="Times New Roman" w:cs="Times New Roman"/>
          <w:sz w:val="28"/>
          <w:szCs w:val="28"/>
        </w:rPr>
        <w:t>За месяц владелец сотового телефона расходует 320 минут на разговоры и отправляет 450 SMS. Сотовый оператор предлагает на выбор 3 тарифных плана, условия которых перечислены в таблице. Сколько рублей заплатит владелец телефона, если выберет самый выгодный тариф?</w:t>
      </w: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0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1560"/>
        <w:gridCol w:w="992"/>
        <w:gridCol w:w="2441"/>
        <w:gridCol w:w="1528"/>
        <w:gridCol w:w="3259"/>
      </w:tblGrid>
      <w:tr w:rsidR="001655CB" w:rsidRPr="00311F21" w:rsidTr="000F0910">
        <w:tc>
          <w:tcPr>
            <w:tcW w:w="1560" w:type="dxa"/>
            <w:vAlign w:val="center"/>
          </w:tcPr>
          <w:p w:rsidR="001655CB" w:rsidRPr="00BC44DF" w:rsidRDefault="001655CB" w:rsidP="00BC44DF">
            <w:pPr>
              <w:pStyle w:val="a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Тарифный план</w:t>
            </w:r>
          </w:p>
        </w:tc>
        <w:tc>
          <w:tcPr>
            <w:tcW w:w="992" w:type="dxa"/>
            <w:vAlign w:val="center"/>
          </w:tcPr>
          <w:p w:rsidR="001655CB" w:rsidRPr="00BC44DF" w:rsidRDefault="001655CB" w:rsidP="00BC44DF">
            <w:pPr>
              <w:pStyle w:val="a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Абон. плата,</w:t>
            </w:r>
            <w:r w:rsidRPr="00BC44DF">
              <w:rPr>
                <w:rFonts w:ascii="Times New Roman" w:hAnsi="Times New Roman" w:cs="Times New Roman"/>
                <w:sz w:val="28"/>
                <w:szCs w:val="28"/>
              </w:rPr>
              <w:br/>
              <w:t>руб.</w:t>
            </w:r>
          </w:p>
        </w:tc>
        <w:tc>
          <w:tcPr>
            <w:tcW w:w="2441" w:type="dxa"/>
            <w:vAlign w:val="center"/>
          </w:tcPr>
          <w:p w:rsidR="001655CB" w:rsidRPr="00BC44DF" w:rsidRDefault="001655CB" w:rsidP="00BC44DF">
            <w:pPr>
              <w:pStyle w:val="a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Стоимость 1 минуты,</w:t>
            </w:r>
            <w:r w:rsidRPr="00BC44DF">
              <w:rPr>
                <w:rFonts w:ascii="Times New Roman" w:hAnsi="Times New Roman" w:cs="Times New Roman"/>
                <w:sz w:val="28"/>
                <w:szCs w:val="28"/>
              </w:rPr>
              <w:br/>
              <w:t>руб.</w:t>
            </w:r>
          </w:p>
        </w:tc>
        <w:tc>
          <w:tcPr>
            <w:tcW w:w="1528" w:type="dxa"/>
            <w:vAlign w:val="center"/>
          </w:tcPr>
          <w:p w:rsidR="001655CB" w:rsidRPr="00BC44DF" w:rsidRDefault="001655CB" w:rsidP="00BC44DF">
            <w:pPr>
              <w:pStyle w:val="a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Стоимость 1 SMS,</w:t>
            </w:r>
            <w:r w:rsidRPr="00BC44DF">
              <w:rPr>
                <w:rFonts w:ascii="Times New Roman" w:hAnsi="Times New Roman" w:cs="Times New Roman"/>
                <w:sz w:val="28"/>
                <w:szCs w:val="28"/>
              </w:rPr>
              <w:br/>
              <w:t>руб.</w:t>
            </w:r>
          </w:p>
        </w:tc>
        <w:tc>
          <w:tcPr>
            <w:tcW w:w="3259" w:type="dxa"/>
            <w:vAlign w:val="center"/>
          </w:tcPr>
          <w:p w:rsidR="001655CB" w:rsidRPr="00BC44DF" w:rsidRDefault="001655CB" w:rsidP="00BC44DF">
            <w:pPr>
              <w:pStyle w:val="a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1655CB" w:rsidRPr="00311F21" w:rsidTr="000F0910">
        <w:tc>
          <w:tcPr>
            <w:tcW w:w="1560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  <w:tc>
          <w:tcPr>
            <w:tcW w:w="992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441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528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259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655CB" w:rsidRPr="00311F21" w:rsidTr="000F0910">
        <w:tc>
          <w:tcPr>
            <w:tcW w:w="1560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Гостевой</w:t>
            </w:r>
          </w:p>
        </w:tc>
        <w:tc>
          <w:tcPr>
            <w:tcW w:w="992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441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1,2 за каждую минуту свыше 150</w:t>
            </w:r>
          </w:p>
        </w:tc>
        <w:tc>
          <w:tcPr>
            <w:tcW w:w="1528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3259" w:type="dxa"/>
            <w:vAlign w:val="center"/>
          </w:tcPr>
          <w:p w:rsidR="001655CB" w:rsidRPr="00BC44DF" w:rsidRDefault="001655CB" w:rsidP="000F0910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первые 150 минут бесплатно</w:t>
            </w:r>
          </w:p>
        </w:tc>
      </w:tr>
      <w:tr w:rsidR="001655CB" w:rsidRPr="00311F21" w:rsidTr="000F0910">
        <w:tc>
          <w:tcPr>
            <w:tcW w:w="1560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Безлимит</w:t>
            </w:r>
          </w:p>
        </w:tc>
        <w:tc>
          <w:tcPr>
            <w:tcW w:w="992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441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0,8 за каждую минуту свыше 300</w:t>
            </w:r>
          </w:p>
        </w:tc>
        <w:tc>
          <w:tcPr>
            <w:tcW w:w="1528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3259" w:type="dxa"/>
            <w:vAlign w:val="center"/>
          </w:tcPr>
          <w:p w:rsidR="001655CB" w:rsidRPr="00BC44DF" w:rsidRDefault="001655CB" w:rsidP="000F0910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первые 300 минут и первые 300 SMS  бесплатно</w:t>
            </w:r>
          </w:p>
        </w:tc>
      </w:tr>
    </w:tbl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19.</w:t>
      </w:r>
      <w:r w:rsidRPr="00BC44DF">
        <w:rPr>
          <w:rFonts w:ascii="Times New Roman" w:hAnsi="Times New Roman" w:cs="Times New Roman"/>
          <w:sz w:val="28"/>
          <w:szCs w:val="28"/>
        </w:rPr>
        <w:t>Для изготовления книжных полок требуется заказать 44 одинаковых стекла в одной из трех фирм. Площадь каждого стекла 0,25 м</w:t>
      </w:r>
      <w:r w:rsidRPr="00BC44D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C44DF">
        <w:rPr>
          <w:rFonts w:ascii="Times New Roman" w:hAnsi="Times New Roman" w:cs="Times New Roman"/>
          <w:sz w:val="28"/>
          <w:szCs w:val="28"/>
        </w:rPr>
        <w:t>. В таблице приведены цены на стекло, а также на резку стекол и шлифовку края. Сколько рублей будет стоить самый дешевый заказ?</w:t>
      </w: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56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945"/>
        <w:gridCol w:w="1468"/>
        <w:gridCol w:w="2156"/>
      </w:tblGrid>
      <w:tr w:rsidR="001655CB" w:rsidRPr="00311F21" w:rsidTr="000E1453">
        <w:tc>
          <w:tcPr>
            <w:tcW w:w="872" w:type="dxa"/>
            <w:vAlign w:val="center"/>
          </w:tcPr>
          <w:p w:rsidR="001655CB" w:rsidRPr="00BC44DF" w:rsidRDefault="001655CB" w:rsidP="00BC44DF">
            <w:pPr>
              <w:pStyle w:val="a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Фирма</w:t>
            </w:r>
          </w:p>
        </w:tc>
        <w:tc>
          <w:tcPr>
            <w:tcW w:w="1499" w:type="dxa"/>
            <w:vAlign w:val="center"/>
          </w:tcPr>
          <w:p w:rsidR="001655CB" w:rsidRPr="00BC44DF" w:rsidRDefault="001655CB" w:rsidP="00BC44DF">
            <w:pPr>
              <w:pStyle w:val="a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Цена стекла,</w:t>
            </w:r>
            <w:r w:rsidRPr="00BC44DF">
              <w:rPr>
                <w:rFonts w:ascii="Times New Roman" w:hAnsi="Times New Roman" w:cs="Times New Roman"/>
                <w:sz w:val="28"/>
                <w:szCs w:val="28"/>
              </w:rPr>
              <w:br/>
              <w:t>руб. за 1 м</w:t>
            </w:r>
            <w:r w:rsidRPr="00BC44DF">
              <w:rPr>
                <w:rFonts w:ascii="Times New Roman" w:hAnsi="Times New Roman" w:cs="Times New Roman"/>
                <w:position w:val="8"/>
                <w:sz w:val="28"/>
                <w:szCs w:val="28"/>
              </w:rPr>
              <w:t>2</w:t>
            </w:r>
          </w:p>
        </w:tc>
        <w:tc>
          <w:tcPr>
            <w:tcW w:w="2198" w:type="dxa"/>
            <w:vAlign w:val="center"/>
          </w:tcPr>
          <w:p w:rsidR="001655CB" w:rsidRPr="00BC44DF" w:rsidRDefault="001655CB" w:rsidP="00BC44DF">
            <w:pPr>
              <w:pStyle w:val="a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Резка и шлифовка,</w:t>
            </w:r>
            <w:r w:rsidRPr="00BC44DF">
              <w:rPr>
                <w:rFonts w:ascii="Times New Roman" w:hAnsi="Times New Roman" w:cs="Times New Roman"/>
                <w:sz w:val="28"/>
                <w:szCs w:val="28"/>
              </w:rPr>
              <w:br/>
              <w:t>руб. за одно стекло</w:t>
            </w:r>
          </w:p>
        </w:tc>
      </w:tr>
      <w:tr w:rsidR="001655CB" w:rsidRPr="00311F21" w:rsidTr="000E1453">
        <w:tc>
          <w:tcPr>
            <w:tcW w:w="872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99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2198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655CB" w:rsidRPr="00311F21" w:rsidTr="000E1453">
        <w:tc>
          <w:tcPr>
            <w:tcW w:w="872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99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2198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655CB" w:rsidRPr="00311F21" w:rsidTr="000E1453">
        <w:tc>
          <w:tcPr>
            <w:tcW w:w="872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99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2198" w:type="dxa"/>
            <w:vAlign w:val="center"/>
          </w:tcPr>
          <w:p w:rsidR="001655CB" w:rsidRPr="00BC44DF" w:rsidRDefault="001655CB" w:rsidP="00BC44DF">
            <w:pPr>
              <w:pStyle w:val="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4D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20.</w:t>
      </w:r>
      <w:r w:rsidRPr="00BC44DF">
        <w:rPr>
          <w:rFonts w:ascii="Times New Roman" w:hAnsi="Times New Roman" w:cs="Times New Roman"/>
          <w:sz w:val="28"/>
          <w:szCs w:val="28"/>
        </w:rPr>
        <w:t>Из поселка и города навстречу друг другу, одновременно выехали два автобуса. Один автобус до встречи проехал 100 км со скоростью 25 км/час. Сколько километров до встречи проехал второй автобус, если его скорость 50 км/час?</w:t>
      </w: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21.</w:t>
      </w:r>
      <w:r w:rsidRPr="00BC44DF">
        <w:rPr>
          <w:rFonts w:ascii="Times New Roman" w:hAnsi="Times New Roman" w:cs="Times New Roman"/>
          <w:sz w:val="28"/>
          <w:szCs w:val="28"/>
        </w:rPr>
        <w:t>Расстояние между двумя пристанями 90 км. От каждой из них одновременно навстречу друг другу вышли два теплохода. Сколько часов им понадобится чтобы встретиться, если скорость первого 20 км/час, а второго 25 км/час?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22.</w:t>
      </w:r>
      <w:r w:rsidRPr="00BC44DF">
        <w:rPr>
          <w:rFonts w:ascii="Times New Roman" w:hAnsi="Times New Roman" w:cs="Times New Roman"/>
          <w:sz w:val="28"/>
          <w:szCs w:val="28"/>
        </w:rPr>
        <w:t>От двух станций, расстояние между которыми 564 км., одновременно навстречу друг другу вышли два поезда. Скорость одного из них 63 км/час. Какова скорость второго, если поезда встретились через 4 часа?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23.</w:t>
      </w:r>
      <w:r w:rsidRPr="00BC44DF">
        <w:rPr>
          <w:rFonts w:ascii="Times New Roman" w:hAnsi="Times New Roman" w:cs="Times New Roman"/>
          <w:sz w:val="28"/>
          <w:szCs w:val="28"/>
        </w:rPr>
        <w:t>Через сколько секунд встретятся две ласточки, летящие на встречу друг другу, если скорость каждой из них 23 метра в секунду, а расстояние между ними 920 м.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24.</w:t>
      </w:r>
      <w:r w:rsidRPr="00BC44DF">
        <w:rPr>
          <w:rFonts w:ascii="Times New Roman" w:hAnsi="Times New Roman" w:cs="Times New Roman"/>
          <w:sz w:val="28"/>
          <w:szCs w:val="28"/>
        </w:rPr>
        <w:t>Караван верблюдов шёл в первый день 8 ч со скоростью 9 км/ч, во второй день – 6 ч со скоростью 8 км/ч, а в третий день – 9 ч со скоростью 7 км/ч. Какое расстояние прошёл караван за 3 дня?</w:t>
      </w: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25.</w:t>
      </w:r>
      <w:r w:rsidRPr="00BC44DF">
        <w:rPr>
          <w:rFonts w:ascii="Times New Roman" w:hAnsi="Times New Roman" w:cs="Times New Roman"/>
          <w:sz w:val="28"/>
          <w:szCs w:val="28"/>
        </w:rPr>
        <w:t>Вертолёт пролетает 840 км за 3 ч, а автомобиль проходит это же расстояние за 7 ч. У кого из них скорость больше и на сколько?</w:t>
      </w: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26.</w:t>
      </w:r>
      <w:r w:rsidRPr="00BC44DF">
        <w:rPr>
          <w:rFonts w:ascii="Times New Roman" w:hAnsi="Times New Roman" w:cs="Times New Roman"/>
          <w:sz w:val="28"/>
          <w:szCs w:val="28"/>
        </w:rPr>
        <w:t>Поезд проходит 320 км за 5 ч. Какое расстояние он пройдёт за 8 ч, двигаясь с этой же скоростью?</w:t>
      </w: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27.</w:t>
      </w:r>
      <w:r w:rsidRPr="00BC44DF">
        <w:rPr>
          <w:rFonts w:ascii="Times New Roman" w:hAnsi="Times New Roman" w:cs="Times New Roman"/>
          <w:sz w:val="28"/>
          <w:szCs w:val="28"/>
        </w:rPr>
        <w:t>Туристы решили пройти за день 30 км. Они уже прошли 3 ч со скоростью 6 км/ч. Какое расстояние им осталось пройти? За сколько времени они пройдут это расстояние, двигаясь с прежней скоростью?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28.</w:t>
      </w:r>
      <w:r w:rsidRPr="00BC44DF">
        <w:rPr>
          <w:rFonts w:ascii="Times New Roman" w:hAnsi="Times New Roman" w:cs="Times New Roman"/>
          <w:sz w:val="28"/>
          <w:szCs w:val="28"/>
        </w:rPr>
        <w:t>Ира прошла 15 км за 3 ч, а Петя – 16 км за 4ч. У кого из ребят скорость больше и на сколько?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29.</w:t>
      </w:r>
      <w:r w:rsidRPr="00BC44DF">
        <w:rPr>
          <w:rFonts w:ascii="Times New Roman" w:hAnsi="Times New Roman" w:cs="Times New Roman"/>
          <w:sz w:val="28"/>
          <w:szCs w:val="28"/>
        </w:rPr>
        <w:t>Автомобиль за 6 ч проехал 480 км. Какое расстояние мог бы проехать автомобиль за это же время, если бы увеличил скорость на 12 км/ч?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30.</w:t>
      </w:r>
      <w:r w:rsidRPr="00BC44DF">
        <w:rPr>
          <w:rFonts w:ascii="Times New Roman" w:hAnsi="Times New Roman" w:cs="Times New Roman"/>
          <w:sz w:val="28"/>
          <w:szCs w:val="28"/>
        </w:rPr>
        <w:t>Первый лыжник за 3 ч пробежал 51 км, а второй лыжник пробежал за это же время на 6 км больше. На сколько километров в час скорость второго лыжника больше скорости первого?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31.</w:t>
      </w:r>
      <w:r w:rsidRPr="00BC44DF">
        <w:rPr>
          <w:rFonts w:ascii="Times New Roman" w:hAnsi="Times New Roman" w:cs="Times New Roman"/>
          <w:sz w:val="28"/>
          <w:szCs w:val="28"/>
        </w:rPr>
        <w:t>Расстояние от посёлка Солнечное до Тучково 18 км, а от Тучково до Маросейкино – в 4 раз больше. За сколько времени пройдёт автобус расстояние от Солнечного до Маросейкино, если скорость его движения 45 км/ч?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32.</w:t>
      </w:r>
      <w:r w:rsidRPr="00BC44DF">
        <w:rPr>
          <w:rFonts w:ascii="Times New Roman" w:hAnsi="Times New Roman" w:cs="Times New Roman"/>
          <w:sz w:val="28"/>
          <w:szCs w:val="28"/>
        </w:rPr>
        <w:t>Стоянка геологов находится на расстоянии 250 км от города. Чтобы добраться до стоянки, геологи сначала ехали из города 3 ч на машине со скоростью 72 км/ч, затем 2 ч ехали на лошадях со скоростью 9 км/ч, а после этого 4 ч шли пешком. С какой скоростью они шли пешком?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33.</w:t>
      </w:r>
      <w:r w:rsidRPr="00BC44DF">
        <w:rPr>
          <w:rFonts w:ascii="Times New Roman" w:hAnsi="Times New Roman" w:cs="Times New Roman"/>
          <w:sz w:val="28"/>
          <w:szCs w:val="28"/>
        </w:rPr>
        <w:t>Орёл за 9 с пролетел 270 м, а сокол за это время пролетел 189 м. На сколько метров в секунду скорость сокола меньше скорости орла?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34.</w:t>
      </w:r>
      <w:r w:rsidRPr="00BC44DF">
        <w:rPr>
          <w:rFonts w:ascii="Times New Roman" w:hAnsi="Times New Roman" w:cs="Times New Roman"/>
          <w:sz w:val="28"/>
          <w:szCs w:val="28"/>
        </w:rPr>
        <w:t>Катер идёт от одной пристани к другой со скоростью 30 км/ч, а возвращается обратно со скоростью на 10 км/ч большей. За сколько времени катер пройдёт весь путь туда и обратно, если расстояние между пристанями 240 км/ч.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35.</w:t>
      </w:r>
      <w:r w:rsidRPr="00BC44DF">
        <w:rPr>
          <w:rFonts w:ascii="Times New Roman" w:hAnsi="Times New Roman" w:cs="Times New Roman"/>
          <w:sz w:val="28"/>
          <w:szCs w:val="28"/>
        </w:rPr>
        <w:t>Книга без переплета дороже, чем переплет на 5 рублей 30 копеек. Какова цена готовой книги, если без переплета она стоит 7 рублей 20 копеек?</w:t>
      </w:r>
    </w:p>
    <w:p w:rsidR="001655CB" w:rsidRPr="00BC44DF" w:rsidRDefault="001655CB" w:rsidP="00BC44DF">
      <w:pPr>
        <w:pStyle w:val="a1"/>
        <w:tabs>
          <w:tab w:val="left" w:pos="0"/>
        </w:tabs>
        <w:spacing w:after="0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36.</w:t>
      </w:r>
      <w:r w:rsidRPr="00BC44DF">
        <w:rPr>
          <w:rFonts w:ascii="Times New Roman" w:hAnsi="Times New Roman" w:cs="Times New Roman"/>
          <w:sz w:val="28"/>
          <w:szCs w:val="28"/>
        </w:rPr>
        <w:t>Даша заплатила за 6 одинаковых тетрадей 120 рублей. Сколько тетрадей она могла бы купить на 80руб.?</w:t>
      </w:r>
    </w:p>
    <w:p w:rsidR="001655CB" w:rsidRPr="00BC44DF" w:rsidRDefault="001655CB" w:rsidP="00BC44DF">
      <w:pPr>
        <w:pStyle w:val="a1"/>
        <w:spacing w:after="0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37.</w:t>
      </w:r>
      <w:r w:rsidRPr="00BC44DF">
        <w:rPr>
          <w:rFonts w:ascii="Times New Roman" w:hAnsi="Times New Roman" w:cs="Times New Roman"/>
          <w:sz w:val="28"/>
          <w:szCs w:val="28"/>
        </w:rPr>
        <w:t>Бабушка купила 9 мотков шерсти белого и красного цвета. За красные мотки она заплатила 320 руб., а за белые 400 руб. Сколько белых и красных мотков по отдельности купила бабушка, если все мотки стоили одинаково?</w:t>
      </w:r>
    </w:p>
    <w:p w:rsidR="001655CB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1655CB" w:rsidRPr="00BC44DF" w:rsidRDefault="001655CB" w:rsidP="00BC44DF">
      <w:pPr>
        <w:pStyle w:val="BodyTex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4DF">
        <w:rPr>
          <w:rFonts w:ascii="Times New Roman" w:hAnsi="Times New Roman" w:cs="Times New Roman"/>
          <w:b/>
          <w:i/>
          <w:sz w:val="32"/>
          <w:szCs w:val="28"/>
          <w:u w:val="single"/>
        </w:rPr>
        <w:t>Задание 38.</w:t>
      </w:r>
      <w:r w:rsidRPr="00BC44DF">
        <w:rPr>
          <w:rFonts w:ascii="Times New Roman" w:hAnsi="Times New Roman" w:cs="Times New Roman"/>
          <w:sz w:val="28"/>
          <w:szCs w:val="28"/>
        </w:rPr>
        <w:t>2 пары туфель стоят в магазине 1380 рублей. Сколько нужно заплатить за 3 пары сапог, если стоимость пары сапог на 370 руб. дороже, чем пары туфель?</w:t>
      </w: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48"/>
          <w:szCs w:val="32"/>
        </w:rPr>
      </w:pPr>
    </w:p>
    <w:p w:rsidR="001655CB" w:rsidRPr="00BC44DF" w:rsidRDefault="001655CB" w:rsidP="00BC44DF">
      <w:pPr>
        <w:spacing w:after="0" w:line="240" w:lineRule="auto"/>
        <w:jc w:val="both"/>
        <w:rPr>
          <w:rFonts w:ascii="Times New Roman" w:hAnsi="Times New Roman"/>
          <w:sz w:val="48"/>
          <w:szCs w:val="32"/>
        </w:rPr>
      </w:pPr>
      <w:r w:rsidRPr="00BC44DF">
        <w:rPr>
          <w:rFonts w:ascii="Times New Roman" w:hAnsi="Times New Roman"/>
          <w:sz w:val="48"/>
          <w:szCs w:val="32"/>
        </w:rPr>
        <w:br w:type="page"/>
      </w:r>
    </w:p>
    <w:p w:rsidR="001655CB" w:rsidRPr="00486374" w:rsidRDefault="001655CB" w:rsidP="00486374">
      <w:pPr>
        <w:jc w:val="center"/>
        <w:rPr>
          <w:rFonts w:ascii="Times New Roman" w:hAnsi="Times New Roman"/>
          <w:sz w:val="48"/>
          <w:szCs w:val="32"/>
        </w:rPr>
      </w:pPr>
      <w:r w:rsidRPr="00486374">
        <w:rPr>
          <w:rFonts w:ascii="Times New Roman" w:hAnsi="Times New Roman"/>
          <w:sz w:val="48"/>
          <w:szCs w:val="32"/>
        </w:rPr>
        <w:t>Арифметические действия</w:t>
      </w:r>
    </w:p>
    <w:p w:rsidR="001655CB" w:rsidRPr="007A7B7D" w:rsidRDefault="001655CB" w:rsidP="007A7B7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b/>
          <w:i/>
          <w:sz w:val="32"/>
          <w:szCs w:val="28"/>
          <w:u w:val="single"/>
        </w:rPr>
        <w:t>Задание 1.</w:t>
      </w:r>
      <w:r w:rsidRPr="007A7B7D">
        <w:rPr>
          <w:rFonts w:ascii="Times New Roman" w:hAnsi="Times New Roman"/>
          <w:sz w:val="28"/>
          <w:szCs w:val="28"/>
        </w:rPr>
        <w:t>Школьникам на уроке труда необходимо рас</w:t>
      </w:r>
      <w:r>
        <w:rPr>
          <w:rFonts w:ascii="Times New Roman" w:hAnsi="Times New Roman"/>
          <w:sz w:val="28"/>
          <w:szCs w:val="28"/>
        </w:rPr>
        <w:t>с</w:t>
      </w:r>
      <w:r w:rsidRPr="007A7B7D">
        <w:rPr>
          <w:rFonts w:ascii="Times New Roman" w:hAnsi="Times New Roman"/>
          <w:sz w:val="28"/>
          <w:szCs w:val="28"/>
        </w:rPr>
        <w:t>читать сколько ножек необходимо  изготовить  для 6 табуреток . Каким способом они это сделают?</w:t>
      </w:r>
    </w:p>
    <w:p w:rsidR="001655CB" w:rsidRPr="007A7B7D" w:rsidRDefault="001655CB" w:rsidP="007A7B7D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6*4                    В) 6-4                    </w:t>
      </w:r>
      <w:r w:rsidRPr="007A7B7D">
        <w:rPr>
          <w:rFonts w:ascii="Times New Roman" w:hAnsi="Times New Roman"/>
          <w:sz w:val="28"/>
          <w:szCs w:val="28"/>
        </w:rPr>
        <w:t>С) 6+4</w:t>
      </w:r>
    </w:p>
    <w:p w:rsidR="001655CB" w:rsidRPr="007A7B7D" w:rsidRDefault="001655CB" w:rsidP="007A7B7D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655CB" w:rsidRPr="007A7B7D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7B7D">
        <w:rPr>
          <w:b/>
          <w:i/>
          <w:sz w:val="32"/>
          <w:szCs w:val="28"/>
          <w:u w:val="single"/>
        </w:rPr>
        <w:t>Задание 2.</w:t>
      </w:r>
      <w:r w:rsidRPr="007A7B7D">
        <w:rPr>
          <w:sz w:val="28"/>
          <w:szCs w:val="28"/>
        </w:rPr>
        <w:t>Как нужно расставить знаки "-", чтобы выполнялось равенство.</w:t>
      </w:r>
    </w:p>
    <w:p w:rsidR="001655CB" w:rsidRPr="007A7B7D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7B7D">
        <w:rPr>
          <w:sz w:val="28"/>
          <w:szCs w:val="28"/>
        </w:rPr>
        <w:t>8 7 6 5 4 3 2 1 = 3</w:t>
      </w:r>
    </w:p>
    <w:p w:rsidR="001655CB" w:rsidRPr="007A7B7D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655CB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b/>
          <w:i/>
          <w:sz w:val="32"/>
          <w:szCs w:val="28"/>
          <w:u w:val="single"/>
        </w:rPr>
        <w:t>Задание 3.</w:t>
      </w:r>
      <w:r w:rsidRPr="007A7B7D">
        <w:rPr>
          <w:rFonts w:ascii="Times New Roman" w:hAnsi="Times New Roman"/>
          <w:sz w:val="28"/>
          <w:szCs w:val="28"/>
        </w:rPr>
        <w:t xml:space="preserve">Вместе у Димы и Алеши 10 рублей. Сколько у кого было рублей. Если у </w:t>
      </w:r>
      <w:r>
        <w:rPr>
          <w:rFonts w:ascii="Times New Roman" w:hAnsi="Times New Roman"/>
          <w:sz w:val="28"/>
          <w:szCs w:val="28"/>
        </w:rPr>
        <w:t>Димы больше, чем у Алеши?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A7B7D">
        <w:rPr>
          <w:rFonts w:ascii="Times New Roman" w:hAnsi="Times New Roman"/>
          <w:b/>
          <w:i/>
          <w:sz w:val="32"/>
          <w:szCs w:val="28"/>
          <w:u w:val="single"/>
        </w:rPr>
        <w:t>Задание 4.</w:t>
      </w:r>
      <w:r w:rsidRPr="007A7B7D">
        <w:rPr>
          <w:rFonts w:ascii="Times New Roman" w:hAnsi="Times New Roman"/>
          <w:sz w:val="28"/>
          <w:szCs w:val="28"/>
          <w:shd w:val="clear" w:color="auto" w:fill="FFFFFF"/>
        </w:rPr>
        <w:t>Используя знаки действий и, если необходимо, скобки, запиши число 10 четырьмя тройками.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A7B7D">
        <w:rPr>
          <w:rFonts w:ascii="Times New Roman" w:hAnsi="Times New Roman"/>
          <w:b/>
          <w:i/>
          <w:sz w:val="32"/>
          <w:szCs w:val="28"/>
          <w:u w:val="single"/>
          <w:shd w:val="clear" w:color="auto" w:fill="FFFFFF"/>
        </w:rPr>
        <w:t>Задание 5.</w:t>
      </w:r>
      <w:r w:rsidRPr="007A7B7D">
        <w:rPr>
          <w:rFonts w:ascii="Times New Roman" w:hAnsi="Times New Roman"/>
          <w:sz w:val="28"/>
          <w:szCs w:val="28"/>
          <w:shd w:val="clear" w:color="auto" w:fill="FFFFFF"/>
        </w:rPr>
        <w:t>Для того, чтобы оплатить покупку в магазине, требуется ввести ПИН-код.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A7B7D">
        <w:rPr>
          <w:rFonts w:ascii="Times New Roman" w:hAnsi="Times New Roman"/>
          <w:sz w:val="28"/>
          <w:szCs w:val="28"/>
          <w:shd w:val="clear" w:color="auto" w:fill="FFFFFF"/>
        </w:rPr>
        <w:t>Расшифруй код при помощи шифра.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6"/>
        <w:gridCol w:w="4786"/>
      </w:tblGrid>
      <w:tr w:rsidR="001655CB" w:rsidRPr="00311F21" w:rsidTr="00311F21"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1 цифра</w: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Частное чисел 42 и 7</w:t>
            </w:r>
          </w:p>
        </w:tc>
      </w:tr>
      <w:tr w:rsidR="001655CB" w:rsidRPr="00311F21" w:rsidTr="00311F21"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2 цифра</w: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Сумма чисел 10 и 5 деленная на 3</w:t>
            </w:r>
          </w:p>
        </w:tc>
      </w:tr>
      <w:tr w:rsidR="001655CB" w:rsidRPr="00311F21" w:rsidTr="00311F21"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3 цифра</w: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Произведение чисел 135 и 0</w:t>
            </w:r>
          </w:p>
        </w:tc>
      </w:tr>
      <w:tr w:rsidR="001655CB" w:rsidRPr="00311F21" w:rsidTr="00311F21"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4 цифра</w:t>
            </w:r>
          </w:p>
        </w:tc>
        <w:tc>
          <w:tcPr>
            <w:tcW w:w="4786" w:type="dxa"/>
          </w:tcPr>
          <w:p w:rsidR="001655CB" w:rsidRPr="00311F21" w:rsidRDefault="001655CB" w:rsidP="00311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1F21">
              <w:rPr>
                <w:rFonts w:ascii="Times New Roman" w:hAnsi="Times New Roman"/>
                <w:sz w:val="28"/>
                <w:szCs w:val="28"/>
              </w:rPr>
              <w:t>Во сколько раз 24 больше 8</w:t>
            </w:r>
          </w:p>
        </w:tc>
      </w:tr>
    </w:tbl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Ответ:_______________________________________</w:t>
      </w:r>
    </w:p>
    <w:p w:rsidR="001655CB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Что может произойти, если пин-код будет введен неверно?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Ответ:________________________________________________________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b/>
          <w:i/>
          <w:sz w:val="32"/>
          <w:szCs w:val="28"/>
          <w:u w:val="single"/>
        </w:rPr>
        <w:t>Задание 6.</w:t>
      </w:r>
      <w:r w:rsidRPr="007A7B7D">
        <w:rPr>
          <w:rFonts w:ascii="Times New Roman" w:hAnsi="Times New Roman"/>
          <w:sz w:val="28"/>
          <w:szCs w:val="28"/>
        </w:rPr>
        <w:t>Рассмотри примеры в первом столбике. Что ты заметил?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12 х 2 =24       18 х … = 36         24 х … = 48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6 х 4 =24          6 х 6 = 36            12 х  … =48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3 х 8 = 24         3 х … = 36          6 х 8  = 48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1 х … = 24       9 х … =36           3 х … = 48</w:t>
      </w:r>
    </w:p>
    <w:p w:rsidR="001655CB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Дополни равенства, используя подмеченную закономерность.</w:t>
      </w:r>
    </w:p>
    <w:p w:rsidR="001655CB" w:rsidRDefault="001655CB" w:rsidP="007A7B7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b/>
          <w:i/>
          <w:sz w:val="32"/>
          <w:szCs w:val="28"/>
          <w:u w:val="single"/>
        </w:rPr>
        <w:t>Задание 7.</w:t>
      </w:r>
      <w:r w:rsidRPr="007A7B7D">
        <w:rPr>
          <w:rFonts w:ascii="Times New Roman" w:hAnsi="Times New Roman"/>
          <w:sz w:val="28"/>
          <w:szCs w:val="28"/>
        </w:rPr>
        <w:t>Любое число можно записать одними пятёрками, используя знаки арифметических действий. Например, 2 = (5 + 5) : 5.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Запиши с помощью пятёрок и знаков действий числа: 25, 20,11,50.</w:t>
      </w:r>
    </w:p>
    <w:p w:rsidR="001655CB" w:rsidRDefault="001655CB" w:rsidP="007A7B7D">
      <w:pPr>
        <w:spacing w:after="0" w:line="240" w:lineRule="auto"/>
        <w:jc w:val="both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b/>
          <w:i/>
          <w:sz w:val="32"/>
          <w:szCs w:val="28"/>
          <w:u w:val="single"/>
        </w:rPr>
        <w:t>Задание 8.</w:t>
      </w:r>
      <w:r w:rsidRPr="007A7B7D">
        <w:rPr>
          <w:rFonts w:ascii="Times New Roman" w:hAnsi="Times New Roman"/>
          <w:sz w:val="28"/>
          <w:szCs w:val="28"/>
        </w:rPr>
        <w:t>В коробке 5 рядов по 4 конфеты в каждом. Сколько всего конфет в коробке?  У меня завтра день рождения, будет 16 человек. Хватит ли одной коробки конфет на всех?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b/>
          <w:sz w:val="32"/>
          <w:szCs w:val="28"/>
          <w:u w:val="single"/>
        </w:rPr>
        <w:t>Задание 9.</w:t>
      </w:r>
      <w:r w:rsidRPr="007A7B7D">
        <w:rPr>
          <w:rFonts w:ascii="Times New Roman" w:hAnsi="Times New Roman"/>
          <w:sz w:val="28"/>
          <w:szCs w:val="28"/>
        </w:rPr>
        <w:t>Прочитайте словесные формулировки числовых выражений. Запишите их с помощью цифр и знаков действий и найдите их значения.</w:t>
      </w:r>
    </w:p>
    <w:p w:rsidR="001655CB" w:rsidRPr="007A7B7D" w:rsidRDefault="001655CB" w:rsidP="007A7B7D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К четырём прибавить два, а затем из суммы вычесть два.</w:t>
      </w:r>
    </w:p>
    <w:p w:rsidR="001655CB" w:rsidRPr="007A7B7D" w:rsidRDefault="001655CB" w:rsidP="007A7B7D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К девяти прибавить один, а затем из суммы вычесть один.</w:t>
      </w:r>
    </w:p>
    <w:p w:rsidR="001655CB" w:rsidRPr="007A7B7D" w:rsidRDefault="001655CB" w:rsidP="007A7B7D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Из семи вычесть четыре, а затем к разности прибавить четыре.</w:t>
      </w:r>
    </w:p>
    <w:p w:rsidR="001655CB" w:rsidRPr="007A7B7D" w:rsidRDefault="001655CB" w:rsidP="007A7B7D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Из шести вычесть три, а затем к разности прибавить шесть.</w:t>
      </w:r>
    </w:p>
    <w:p w:rsidR="001655CB" w:rsidRDefault="001655CB" w:rsidP="007A7B7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b/>
          <w:i/>
          <w:sz w:val="32"/>
          <w:szCs w:val="28"/>
          <w:u w:val="single"/>
        </w:rPr>
        <w:t>Задание 10.</w:t>
      </w:r>
      <w:r w:rsidRPr="007A7B7D">
        <w:rPr>
          <w:rFonts w:ascii="Times New Roman" w:hAnsi="Times New Roman"/>
          <w:sz w:val="28"/>
          <w:szCs w:val="28"/>
        </w:rPr>
        <w:t>Соотнесение знаковой и словесной формулировки.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sz w:val="28"/>
          <w:szCs w:val="28"/>
        </w:rPr>
        <w:t>Например: 5+8       14-5     7+4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7A7B7D" w:rsidRDefault="001655CB" w:rsidP="007A7B7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7B7D">
        <w:rPr>
          <w:rFonts w:ascii="Times New Roman" w:hAnsi="Times New Roman"/>
          <w:i/>
          <w:sz w:val="28"/>
          <w:szCs w:val="28"/>
        </w:rPr>
        <w:t>К пяти прибавить восемь</w:t>
      </w:r>
    </w:p>
    <w:p w:rsidR="001655CB" w:rsidRPr="007A7B7D" w:rsidRDefault="001655CB" w:rsidP="007A7B7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7B7D">
        <w:rPr>
          <w:rFonts w:ascii="Times New Roman" w:hAnsi="Times New Roman"/>
          <w:i/>
          <w:sz w:val="28"/>
          <w:szCs w:val="28"/>
        </w:rPr>
        <w:t>Уменьшаемое четырнадцать вычитаемое 5</w:t>
      </w:r>
    </w:p>
    <w:p w:rsidR="001655CB" w:rsidRPr="007A7B7D" w:rsidRDefault="001655CB" w:rsidP="007A7B7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7B7D">
        <w:rPr>
          <w:rFonts w:ascii="Times New Roman" w:hAnsi="Times New Roman"/>
          <w:i/>
          <w:sz w:val="28"/>
          <w:szCs w:val="28"/>
        </w:rPr>
        <w:t>Сумма чисел семи и четырёх</w:t>
      </w:r>
    </w:p>
    <w:p w:rsidR="001655CB" w:rsidRPr="007A7B7D" w:rsidRDefault="001655CB" w:rsidP="007A7B7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7B7D">
        <w:rPr>
          <w:rFonts w:ascii="Times New Roman" w:hAnsi="Times New Roman"/>
          <w:i/>
          <w:sz w:val="28"/>
          <w:szCs w:val="28"/>
        </w:rPr>
        <w:t>Четырнадцать уменьшить на пять</w:t>
      </w:r>
    </w:p>
    <w:p w:rsidR="001655CB" w:rsidRPr="007A7B7D" w:rsidRDefault="001655CB" w:rsidP="007A7B7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7B7D">
        <w:rPr>
          <w:rFonts w:ascii="Times New Roman" w:hAnsi="Times New Roman"/>
          <w:i/>
          <w:sz w:val="28"/>
          <w:szCs w:val="28"/>
        </w:rPr>
        <w:t>Четыре плюс семь</w:t>
      </w:r>
    </w:p>
    <w:p w:rsidR="001655CB" w:rsidRDefault="001655CB" w:rsidP="007A7B7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7D">
        <w:rPr>
          <w:rFonts w:ascii="Times New Roman" w:hAnsi="Times New Roman"/>
          <w:b/>
          <w:i/>
          <w:sz w:val="32"/>
          <w:szCs w:val="28"/>
          <w:u w:val="single"/>
        </w:rPr>
        <w:t>Задание 11.</w:t>
      </w:r>
      <w:r w:rsidRPr="007A7B7D">
        <w:rPr>
          <w:rFonts w:ascii="Times New Roman" w:hAnsi="Times New Roman"/>
          <w:sz w:val="28"/>
          <w:szCs w:val="28"/>
        </w:rPr>
        <w:t>Выражение 25-12 Артем прочитал так: «Из двадцать пять вычесть двенадцать». Прав ли он?</w:t>
      </w:r>
    </w:p>
    <w:p w:rsidR="001655CB" w:rsidRPr="007A7B7D" w:rsidRDefault="001655CB" w:rsidP="007A7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7A7B7D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7B7D">
        <w:rPr>
          <w:b/>
          <w:i/>
          <w:sz w:val="32"/>
          <w:szCs w:val="28"/>
          <w:u w:val="single"/>
        </w:rPr>
        <w:t>Заданипе12.</w:t>
      </w:r>
      <w:r w:rsidRPr="007A7B7D">
        <w:rPr>
          <w:sz w:val="28"/>
          <w:szCs w:val="28"/>
        </w:rPr>
        <w:t>Ребятам предлагается словесная формулировка высказывания, которую нужно перевести в знаковую форму, затем определить ложность данных высказываний.</w:t>
      </w:r>
    </w:p>
    <w:p w:rsidR="001655CB" w:rsidRPr="007A7B7D" w:rsidRDefault="001655CB" w:rsidP="007A7B7D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Двенадцать больше трёх на девять;</w:t>
      </w:r>
    </w:p>
    <w:p w:rsidR="001655CB" w:rsidRPr="007A7B7D" w:rsidRDefault="001655CB" w:rsidP="007A7B7D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с восьми часов утра до пятнадцати часов того же дня прошло шесть часов;</w:t>
      </w:r>
    </w:p>
    <w:p w:rsidR="001655CB" w:rsidRPr="007A7B7D" w:rsidRDefault="001655CB" w:rsidP="007A7B7D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сумма семи и восьми равна шестнадцать;</w:t>
      </w:r>
    </w:p>
    <w:p w:rsidR="001655CB" w:rsidRPr="007A7B7D" w:rsidRDefault="001655CB" w:rsidP="007A7B7D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шестнадцать меньше семи.</w:t>
      </w:r>
    </w:p>
    <w:p w:rsidR="001655CB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655CB" w:rsidRPr="007A7B7D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7B7D">
        <w:rPr>
          <w:b/>
          <w:i/>
          <w:sz w:val="32"/>
          <w:szCs w:val="28"/>
          <w:u w:val="single"/>
        </w:rPr>
        <w:t>Задание 13</w:t>
      </w:r>
      <w:r>
        <w:rPr>
          <w:b/>
          <w:i/>
          <w:sz w:val="32"/>
          <w:szCs w:val="28"/>
          <w:u w:val="single"/>
        </w:rPr>
        <w:t>.</w:t>
      </w:r>
      <w:r w:rsidRPr="007A7B7D">
        <w:rPr>
          <w:sz w:val="28"/>
          <w:szCs w:val="28"/>
        </w:rPr>
        <w:t>Назвать слова, противоположные по значению.</w:t>
      </w:r>
    </w:p>
    <w:p w:rsidR="001655CB" w:rsidRPr="007A7B7D" w:rsidRDefault="001655CB" w:rsidP="007A7B7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Прямая -</w:t>
      </w:r>
    </w:p>
    <w:p w:rsidR="001655CB" w:rsidRPr="007A7B7D" w:rsidRDefault="001655CB" w:rsidP="007A7B7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Равенство -</w:t>
      </w:r>
    </w:p>
    <w:p w:rsidR="001655CB" w:rsidRPr="007A7B7D" w:rsidRDefault="001655CB" w:rsidP="007A7B7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Четное -</w:t>
      </w:r>
    </w:p>
    <w:p w:rsidR="001655CB" w:rsidRPr="007A7B7D" w:rsidRDefault="001655CB" w:rsidP="007A7B7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Много -</w:t>
      </w:r>
    </w:p>
    <w:p w:rsidR="001655CB" w:rsidRPr="007A7B7D" w:rsidRDefault="001655CB" w:rsidP="007A7B7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Сложение -</w:t>
      </w:r>
    </w:p>
    <w:p w:rsidR="001655CB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655CB" w:rsidRPr="007A7B7D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32"/>
          <w:szCs w:val="28"/>
          <w:u w:val="single"/>
        </w:rPr>
        <w:t xml:space="preserve">Задание </w:t>
      </w:r>
      <w:r w:rsidRPr="007A7B7D">
        <w:rPr>
          <w:b/>
          <w:i/>
          <w:sz w:val="32"/>
          <w:szCs w:val="28"/>
          <w:u w:val="single"/>
        </w:rPr>
        <w:t>14</w:t>
      </w:r>
      <w:r>
        <w:rPr>
          <w:b/>
          <w:i/>
          <w:sz w:val="32"/>
          <w:szCs w:val="28"/>
          <w:u w:val="single"/>
        </w:rPr>
        <w:t>.</w:t>
      </w:r>
      <w:r w:rsidRPr="007A7B7D">
        <w:rPr>
          <w:sz w:val="28"/>
          <w:szCs w:val="28"/>
        </w:rPr>
        <w:t xml:space="preserve"> Ученикам предлагался комплект слов, в которых буквы перепутаны местами. Нужно восстановить типичный порядок слов.</w:t>
      </w:r>
    </w:p>
    <w:p w:rsidR="001655CB" w:rsidRPr="007A7B7D" w:rsidRDefault="001655CB" w:rsidP="007A7B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Скажем:</w:t>
      </w:r>
    </w:p>
    <w:p w:rsidR="001655CB" w:rsidRPr="007A7B7D" w:rsidRDefault="001655CB" w:rsidP="007A7B7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УМАСМ - СУММА.</w:t>
      </w:r>
    </w:p>
    <w:p w:rsidR="001655CB" w:rsidRPr="007A7B7D" w:rsidRDefault="001655CB" w:rsidP="007A7B7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АЕМОСЛАГЕ (слагаемое).</w:t>
      </w:r>
    </w:p>
    <w:p w:rsidR="001655CB" w:rsidRPr="007A7B7D" w:rsidRDefault="001655CB" w:rsidP="007A7B7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ЧИТАВЫЕМОЕ (вычитаемое).</w:t>
      </w:r>
    </w:p>
    <w:p w:rsidR="001655CB" w:rsidRPr="007A7B7D" w:rsidRDefault="001655CB" w:rsidP="007A7B7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КРАТВАД (квадрат).</w:t>
      </w:r>
    </w:p>
    <w:p w:rsidR="001655CB" w:rsidRPr="007A7B7D" w:rsidRDefault="001655CB" w:rsidP="007A7B7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УГОТЬРЕНИК (треугольник).</w:t>
      </w:r>
    </w:p>
    <w:p w:rsidR="001655CB" w:rsidRPr="007A7B7D" w:rsidRDefault="001655CB" w:rsidP="007A7B7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7D">
        <w:rPr>
          <w:rFonts w:ascii="Times New Roman" w:hAnsi="Times New Roman"/>
          <w:sz w:val="28"/>
          <w:szCs w:val="28"/>
          <w:lang w:eastAsia="ru-RU"/>
        </w:rPr>
        <w:t>РЕЗОТОК (отрезок).</w:t>
      </w:r>
    </w:p>
    <w:p w:rsidR="001655CB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655CB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Pr="007A7B7D">
        <w:rPr>
          <w:b/>
          <w:i/>
          <w:sz w:val="32"/>
          <w:szCs w:val="28"/>
          <w:u w:val="single"/>
        </w:rPr>
        <w:t>Задание 15.</w:t>
      </w:r>
      <w:r w:rsidRPr="007A7B7D">
        <w:rPr>
          <w:sz w:val="28"/>
          <w:szCs w:val="28"/>
        </w:rPr>
        <w:t>Соедини знаковую математическую запись с её названием.</w:t>
      </w:r>
    </w:p>
    <w:p w:rsidR="001655CB" w:rsidRPr="007A7B7D" w:rsidRDefault="001655CB" w:rsidP="007A7B7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964"/>
        <w:gridCol w:w="4405"/>
      </w:tblGrid>
      <w:tr w:rsidR="001655CB" w:rsidRPr="00311F21" w:rsidTr="00BB2DF4">
        <w:trPr>
          <w:trHeight w:val="1950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655CB" w:rsidRPr="007A7B7D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8+9</w:t>
            </w:r>
          </w:p>
          <w:p w:rsidR="001655CB" w:rsidRPr="007A7B7D" w:rsidRDefault="001655CB" w:rsidP="007A7B7D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4+5=9</w:t>
            </w:r>
          </w:p>
          <w:p w:rsidR="001655CB" w:rsidRPr="007A7B7D" w:rsidRDefault="001655CB" w:rsidP="007A7B7D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  <w:p w:rsidR="001655CB" w:rsidRPr="007A7B7D" w:rsidRDefault="001655CB" w:rsidP="007A7B7D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  <w:p w:rsidR="001655CB" w:rsidRPr="007A7B7D" w:rsidRDefault="001655CB" w:rsidP="007A7B7D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5+6&gt;7+5</w:t>
            </w:r>
          </w:p>
          <w:p w:rsidR="001655CB" w:rsidRPr="007A7B7D" w:rsidRDefault="001655CB" w:rsidP="007A7B7D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655CB" w:rsidRPr="007A7B7D" w:rsidRDefault="001655CB" w:rsidP="007A7B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Равенство</w:t>
            </w:r>
          </w:p>
          <w:p w:rsidR="001655CB" w:rsidRPr="007A7B7D" w:rsidRDefault="001655CB" w:rsidP="007A7B7D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Неравенство</w:t>
            </w:r>
          </w:p>
          <w:p w:rsidR="001655CB" w:rsidRPr="007A7B7D" w:rsidRDefault="001655CB" w:rsidP="007A7B7D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Выражение</w:t>
            </w:r>
          </w:p>
          <w:p w:rsidR="001655CB" w:rsidRPr="007A7B7D" w:rsidRDefault="001655CB" w:rsidP="007A7B7D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Двузначное число</w:t>
            </w:r>
          </w:p>
          <w:p w:rsidR="001655CB" w:rsidRPr="007A7B7D" w:rsidRDefault="001655CB" w:rsidP="007A7B7D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Четное однозначное число</w:t>
            </w:r>
          </w:p>
          <w:p w:rsidR="001655CB" w:rsidRPr="007A7B7D" w:rsidRDefault="001655CB" w:rsidP="007A7B7D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A7B7D">
              <w:rPr>
                <w:rFonts w:ascii="Times New Roman" w:hAnsi="Times New Roman"/>
                <w:sz w:val="28"/>
                <w:szCs w:val="28"/>
                <w:lang w:eastAsia="ru-RU"/>
              </w:rPr>
              <w:t>Нечетное однозначное число</w:t>
            </w:r>
          </w:p>
        </w:tc>
      </w:tr>
    </w:tbl>
    <w:p w:rsidR="001655CB" w:rsidRPr="007A7B7D" w:rsidRDefault="001655CB" w:rsidP="007A7B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655CB" w:rsidRPr="00BC3420" w:rsidRDefault="001655CB" w:rsidP="00BC3420">
      <w:pPr>
        <w:rPr>
          <w:rFonts w:ascii="Times New Roman" w:hAnsi="Times New Roman"/>
          <w:b/>
          <w:bCs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16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D7D30">
        <w:rPr>
          <w:rFonts w:ascii="Times New Roman" w:hAnsi="Times New Roman"/>
          <w:b/>
          <w:bCs/>
          <w:i/>
          <w:iCs/>
          <w:color w:val="181818"/>
          <w:sz w:val="28"/>
          <w:szCs w:val="28"/>
          <w:lang w:eastAsia="ru-RU"/>
        </w:rPr>
        <w:t>Сравни: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1"/>
        <w:gridCol w:w="3191"/>
      </w:tblGrid>
      <w:tr w:rsidR="001655CB" w:rsidRPr="00311F21" w:rsidTr="00311F21">
        <w:tc>
          <w:tcPr>
            <w:tcW w:w="3190" w:type="dxa"/>
          </w:tcPr>
          <w:p w:rsidR="001655CB" w:rsidRPr="00311F21" w:rsidRDefault="001655CB" w:rsidP="00311F2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311F21"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>67-28 ….10</w:t>
            </w:r>
          </w:p>
          <w:p w:rsidR="001655CB" w:rsidRPr="00311F21" w:rsidRDefault="001655CB" w:rsidP="00311F2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311F21"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>98……89</w:t>
            </w:r>
          </w:p>
          <w:p w:rsidR="001655CB" w:rsidRPr="00311F21" w:rsidRDefault="001655CB" w:rsidP="00311F2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311F21"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>58…192-76</w:t>
            </w:r>
          </w:p>
          <w:p w:rsidR="001655CB" w:rsidRPr="00311F21" w:rsidRDefault="001655CB" w:rsidP="00311F2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311F21"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>208…19+91</w:t>
            </w:r>
          </w:p>
          <w:p w:rsidR="001655CB" w:rsidRPr="00311F21" w:rsidRDefault="001655CB" w:rsidP="00311F21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655CB" w:rsidRPr="00311F21" w:rsidRDefault="001655CB" w:rsidP="00311F21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311F21"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>90-45…90-47</w:t>
            </w:r>
          </w:p>
          <w:p w:rsidR="001655CB" w:rsidRPr="00311F21" w:rsidRDefault="001655CB" w:rsidP="00311F21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311F21"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>60-23…70-23</w:t>
            </w:r>
          </w:p>
          <w:p w:rsidR="001655CB" w:rsidRPr="00311F21" w:rsidRDefault="001655CB" w:rsidP="00311F21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311F21"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>48+20…70-2</w:t>
            </w:r>
          </w:p>
        </w:tc>
        <w:tc>
          <w:tcPr>
            <w:tcW w:w="3191" w:type="dxa"/>
          </w:tcPr>
          <w:p w:rsidR="001655CB" w:rsidRPr="00311F21" w:rsidRDefault="001655CB" w:rsidP="00311F21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</w:p>
        </w:tc>
      </w:tr>
    </w:tbl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 </w:t>
      </w: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17</w:t>
      </w:r>
      <w:r w:rsidRPr="00BC3420">
        <w:rPr>
          <w:rFonts w:ascii="Times New Roman" w:hAnsi="Times New Roman"/>
          <w:b/>
          <w:i/>
          <w:sz w:val="32"/>
          <w:szCs w:val="28"/>
          <w:u w:val="single"/>
        </w:rPr>
        <w:t xml:space="preserve">. </w:t>
      </w:r>
      <w:r w:rsidRPr="00BD7D30">
        <w:rPr>
          <w:rFonts w:ascii="Times New Roman" w:hAnsi="Times New Roman"/>
          <w:bCs/>
          <w:iCs/>
          <w:color w:val="181818"/>
          <w:sz w:val="28"/>
          <w:szCs w:val="28"/>
          <w:lang w:eastAsia="ru-RU"/>
        </w:rPr>
        <w:t>Продолжи ряды чисел:</w:t>
      </w: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1) 11, 15, 20, 24, 29, 33, …, …, …, …, …, 60.</w:t>
      </w: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2) 12, 11, 13, 12, 14, 13, 15, …, …, …, 17.</w:t>
      </w:r>
    </w:p>
    <w:p w:rsidR="001655CB" w:rsidRPr="00BC342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18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D7D30">
        <w:rPr>
          <w:rFonts w:ascii="Times New Roman" w:hAnsi="Times New Roman"/>
          <w:bCs/>
          <w:iCs/>
          <w:color w:val="181818"/>
          <w:sz w:val="28"/>
          <w:szCs w:val="28"/>
          <w:lang w:eastAsia="ru-RU"/>
        </w:rPr>
        <w:t>Вставь пропущенные числа.</w:t>
      </w: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color w:val="181818"/>
          <w:sz w:val="28"/>
          <w:szCs w:val="28"/>
          <w:lang w:eastAsia="ru-RU"/>
        </w:rPr>
        <w:t>…-376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=7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87</w:t>
      </w: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12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09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-…=5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33</w:t>
      </w: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color w:val="181818"/>
          <w:sz w:val="28"/>
          <w:szCs w:val="28"/>
          <w:lang w:eastAsia="ru-RU"/>
        </w:rPr>
        <w:t>43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9+…=1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08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8</w:t>
      </w: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color w:val="181818"/>
          <w:sz w:val="28"/>
          <w:szCs w:val="28"/>
          <w:lang w:eastAsia="ru-RU"/>
        </w:rPr>
        <w:t>…+675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=1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1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6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4</w:t>
      </w: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98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+…=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9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14</w:t>
      </w:r>
    </w:p>
    <w:p w:rsidR="001655CB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color w:val="181818"/>
          <w:sz w:val="28"/>
          <w:szCs w:val="28"/>
          <w:lang w:eastAsia="ru-RU"/>
        </w:rPr>
        <w:t>…- 1290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=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8</w:t>
      </w:r>
      <w:r w:rsidRPr="00BD7D30">
        <w:rPr>
          <w:rFonts w:ascii="Times New Roman" w:hAnsi="Times New Roman"/>
          <w:color w:val="181818"/>
          <w:sz w:val="28"/>
          <w:szCs w:val="28"/>
          <w:lang w:eastAsia="ru-RU"/>
        </w:rPr>
        <w:t>11</w:t>
      </w:r>
    </w:p>
    <w:p w:rsidR="001655CB" w:rsidRPr="00BD7D30" w:rsidRDefault="001655CB" w:rsidP="00BD7D30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8"/>
          <w:szCs w:val="28"/>
          <w:lang w:eastAsia="ru-RU"/>
        </w:rPr>
      </w:pP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19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D7D30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Маленькие покупки.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Материал игры</w:t>
      </w: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: у учителя различные предметы или картинки с изображением предметов – ручки, перья, карандаши и т.д.; у учащихся таблички с числами от 1 до 20.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Содержание игры: </w:t>
      </w: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Учитель говорит: «Один карандаш стоит 2 копейки». Затем показывает сначала один карандаш, потом несколько карандашей или картинки с их изображением и просит выбрать соответствующую табличку. Ученики выбирают и показывают таблички с ответами.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20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D7D30">
        <w:rPr>
          <w:rFonts w:ascii="Times New Roman" w:hAnsi="Times New Roman"/>
          <w:bCs/>
          <w:color w:val="000000"/>
          <w:sz w:val="28"/>
          <w:szCs w:val="28"/>
          <w:lang w:eastAsia="ru-RU"/>
        </w:rPr>
        <w:t>Вставить математический знак.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54…9 = 63 39…3 = 13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27…0 = 27 17…5 = 85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63…24 = 87 28…3 = 84</w:t>
      </w:r>
    </w:p>
    <w:p w:rsidR="001655CB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 xml:space="preserve">Задание 21. </w:t>
      </w:r>
      <w:r w:rsidRPr="00BD7D30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Найди примеры с одинаковыми ответами.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75 : 3 = 15 * 3 =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28 + 34 = 85 – 60 =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54 -29 = 90 : 15 =</w:t>
      </w:r>
    </w:p>
    <w:p w:rsidR="001655CB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22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C3420">
        <w:rPr>
          <w:rFonts w:ascii="Times New Roman" w:hAnsi="Times New Roman"/>
          <w:sz w:val="32"/>
          <w:szCs w:val="28"/>
        </w:rPr>
        <w:t>Игра</w:t>
      </w:r>
      <w:r>
        <w:rPr>
          <w:rFonts w:ascii="Times New Roman" w:hAnsi="Times New Roman"/>
          <w:sz w:val="32"/>
          <w:szCs w:val="28"/>
        </w:rPr>
        <w:t xml:space="preserve"> «</w:t>
      </w:r>
      <w:r w:rsidRPr="00BD7D30">
        <w:rPr>
          <w:rFonts w:ascii="Times New Roman" w:hAnsi="Times New Roman"/>
          <w:bCs/>
          <w:color w:val="000000"/>
          <w:sz w:val="28"/>
          <w:szCs w:val="28"/>
          <w:lang w:eastAsia="ru-RU"/>
        </w:rPr>
        <w:t>Кто больше и вернее?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»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а) Кто составит примеры верно и больше всех?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С ответом 48 на сложение;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С ответом 19 на вычитание;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С ответом 45 на умножение;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С ответом 6 на деление.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б) Кто больше составит примеров с компонентами 6, 12, 2 или 16, 8, 2?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23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D7D3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BC3420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Игра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BD7D30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День и ночь.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»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Когда учитель произносит слово «Ночь», учащиеся кладут голову на парту и закрывают глаза. В это время учитель читает пример для устного счета на деление и умножение. Следует небольшая пауза. Затем учитель говорит: «День». Дети садятся прямо, и те, кто сосчитал, поднимают руку и говорят ответ.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Детям очень нравится эта игра. Она ценна тем, что дает возможность сосредоточится при счете более рассеянным детям, приучает их воспринимать примеры на слух.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 xml:space="preserve">Задание 24 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563465">
        <w:rPr>
          <w:rFonts w:ascii="Times New Roman" w:hAnsi="Times New Roman"/>
          <w:bCs/>
          <w:iCs/>
          <w:color w:val="181818"/>
          <w:sz w:val="28"/>
          <w:szCs w:val="28"/>
          <w:lang w:eastAsia="ru-RU"/>
        </w:rPr>
        <w:t>Игра «</w:t>
      </w:r>
      <w:r w:rsidRPr="00BD7D30">
        <w:rPr>
          <w:rFonts w:ascii="Times New Roman" w:hAnsi="Times New Roman"/>
          <w:bCs/>
          <w:color w:val="000000"/>
          <w:sz w:val="28"/>
          <w:szCs w:val="28"/>
          <w:lang w:eastAsia="ru-RU"/>
        </w:rPr>
        <w:t>Круговые примеры или цепочка</w:t>
      </w:r>
      <w:r w:rsidRPr="00563465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Особенности этих примеров заключаются в том, что ответ первого примера является началом второго, ответ второго – началом третьего и т.д. Наконец, ответ последнего примера является началом первого. С такого рода примерами следует познакомить учащихся не только с целью осуществления самопроверки, но и с целью обучения самостоятельно составлять такие примеры.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Содержание игры: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1) Сначала учитель предлагает учащимся решить столбик примеров и записать ответы, например: 12 + 7 = 19; 19 – 5 = 14; 14 : 2 = 7; 7 + 5 =12.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7D30">
        <w:rPr>
          <w:rFonts w:ascii="Times New Roman" w:hAnsi="Times New Roman"/>
          <w:color w:val="000000"/>
          <w:sz w:val="28"/>
          <w:szCs w:val="28"/>
          <w:lang w:eastAsia="ru-RU"/>
        </w:rPr>
        <w:t>Затем он обращает их внимание на ответы и начальное число следующих примеров. Такие примеры называются круговыми.</w:t>
      </w:r>
    </w:p>
    <w:p w:rsidR="001655CB" w:rsidRPr="00BD7D30" w:rsidRDefault="001655CB" w:rsidP="00BD7D30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7D30">
        <w:rPr>
          <w:rFonts w:ascii="Times New Roman" w:hAnsi="Times New Roman"/>
          <w:sz w:val="28"/>
          <w:szCs w:val="28"/>
          <w:lang w:eastAsia="ru-RU"/>
        </w:rPr>
        <w:t>Учащиеся совместно с учителем составляют круговые примеры.</w:t>
      </w:r>
    </w:p>
    <w:p w:rsidR="001655CB" w:rsidRPr="00BD7D30" w:rsidRDefault="001655CB" w:rsidP="00BD7D30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7D30">
        <w:rPr>
          <w:rFonts w:ascii="Times New Roman" w:hAnsi="Times New Roman"/>
          <w:sz w:val="28"/>
          <w:szCs w:val="28"/>
          <w:lang w:eastAsia="ru-RU"/>
        </w:rPr>
        <w:t>Учащимся предлагаются карточки с круговыми примерами. Они</w:t>
      </w:r>
    </w:p>
    <w:p w:rsidR="001655CB" w:rsidRPr="00BD7D30" w:rsidRDefault="001655CB" w:rsidP="00BD7D30">
      <w:pPr>
        <w:shd w:val="clear" w:color="auto" w:fill="FFFFFF"/>
        <w:spacing w:after="150" w:line="30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7D30">
        <w:rPr>
          <w:rFonts w:ascii="Times New Roman" w:hAnsi="Times New Roman"/>
          <w:sz w:val="28"/>
          <w:szCs w:val="28"/>
          <w:lang w:eastAsia="ru-RU"/>
        </w:rPr>
        <w:t>решают примеры и располагают их так, чтобы получилась «цепочка».</w:t>
      </w:r>
    </w:p>
    <w:p w:rsidR="001655CB" w:rsidRPr="00BD7D30" w:rsidRDefault="001655CB" w:rsidP="00BD7D30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7D30">
        <w:rPr>
          <w:rFonts w:ascii="Times New Roman" w:hAnsi="Times New Roman"/>
          <w:sz w:val="28"/>
          <w:szCs w:val="28"/>
          <w:lang w:eastAsia="ru-RU"/>
        </w:rPr>
        <w:t>Самостоятельное составление учащимися круговых примеров.</w:t>
      </w:r>
    </w:p>
    <w:p w:rsidR="001655CB" w:rsidRPr="00BC3420" w:rsidRDefault="001655CB" w:rsidP="00BD7D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25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C3420">
        <w:rPr>
          <w:rFonts w:ascii="Times New Roman" w:hAnsi="Times New Roman"/>
          <w:sz w:val="28"/>
          <w:szCs w:val="28"/>
        </w:rPr>
        <w:t>Сможете ли вы расставить четыре девятки так, чтобы получилось 100?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C3420">
        <w:rPr>
          <w:rFonts w:ascii="Times New Roman" w:hAnsi="Times New Roman"/>
          <w:sz w:val="28"/>
          <w:szCs w:val="28"/>
        </w:rPr>
        <w:t>99+9:9</w:t>
      </w:r>
      <w:r>
        <w:rPr>
          <w:rFonts w:ascii="Times New Roman" w:hAnsi="Times New Roman"/>
          <w:sz w:val="28"/>
          <w:szCs w:val="28"/>
        </w:rPr>
        <w:t>)</w:t>
      </w:r>
    </w:p>
    <w:p w:rsidR="001655CB" w:rsidRPr="00BC3420" w:rsidRDefault="001655CB" w:rsidP="00BD7D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26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C3420">
        <w:rPr>
          <w:rFonts w:ascii="Times New Roman" w:hAnsi="Times New Roman"/>
          <w:sz w:val="28"/>
          <w:szCs w:val="28"/>
        </w:rPr>
        <w:t>Вам даны 3 положительных числа. Вы можете сложить эти числа и умножить их вместе. Результат, который вы получите, будет одинаковы</w:t>
      </w:r>
      <w:r>
        <w:rPr>
          <w:rFonts w:ascii="Times New Roman" w:hAnsi="Times New Roman"/>
          <w:sz w:val="28"/>
          <w:szCs w:val="28"/>
        </w:rPr>
        <w:t>м в обоих случаях. Какие числа? (</w:t>
      </w:r>
      <w:r w:rsidRPr="00BC3420">
        <w:rPr>
          <w:rFonts w:ascii="Times New Roman" w:hAnsi="Times New Roman"/>
          <w:sz w:val="28"/>
          <w:szCs w:val="28"/>
        </w:rPr>
        <w:t>1, 2 и 3</w:t>
      </w:r>
      <w:r>
        <w:rPr>
          <w:rFonts w:ascii="Times New Roman" w:hAnsi="Times New Roman"/>
          <w:sz w:val="28"/>
          <w:szCs w:val="28"/>
        </w:rPr>
        <w:t>: 1+2+3=6;</w:t>
      </w:r>
      <w:r w:rsidRPr="00BC3420">
        <w:rPr>
          <w:rFonts w:ascii="Times New Roman" w:hAnsi="Times New Roman"/>
          <w:sz w:val="28"/>
          <w:szCs w:val="28"/>
        </w:rPr>
        <w:t>1*2*3=6</w:t>
      </w:r>
      <w:r>
        <w:rPr>
          <w:rFonts w:ascii="Times New Roman" w:hAnsi="Times New Roman"/>
          <w:sz w:val="28"/>
          <w:szCs w:val="28"/>
        </w:rPr>
        <w:t>)</w:t>
      </w:r>
    </w:p>
    <w:p w:rsidR="001655CB" w:rsidRPr="00BC3420" w:rsidRDefault="001655CB" w:rsidP="00BD7D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Задание 27</w:t>
      </w:r>
      <w:r w:rsidRPr="00BD7D30">
        <w:rPr>
          <w:rFonts w:ascii="Times New Roman" w:hAnsi="Times New Roman"/>
          <w:b/>
          <w:i/>
          <w:sz w:val="32"/>
          <w:szCs w:val="28"/>
          <w:u w:val="single"/>
        </w:rPr>
        <w:t>.</w:t>
      </w:r>
      <w:r w:rsidRPr="00BC3420">
        <w:rPr>
          <w:rFonts w:ascii="Times New Roman" w:hAnsi="Times New Roman"/>
          <w:sz w:val="28"/>
          <w:szCs w:val="28"/>
        </w:rPr>
        <w:t>Если умножить это число на любое другое число, ответ всегда будет один и тот же. Какое это число?</w:t>
      </w:r>
      <w:r>
        <w:rPr>
          <w:rFonts w:ascii="Times New Roman" w:hAnsi="Times New Roman"/>
          <w:sz w:val="28"/>
          <w:szCs w:val="28"/>
        </w:rPr>
        <w:t>(</w:t>
      </w:r>
      <w:r w:rsidRPr="00BC3420">
        <w:rPr>
          <w:rFonts w:ascii="Times New Roman" w:hAnsi="Times New Roman"/>
          <w:sz w:val="28"/>
          <w:szCs w:val="28"/>
        </w:rPr>
        <w:t>ноль</w:t>
      </w:r>
      <w:r>
        <w:rPr>
          <w:rFonts w:ascii="Times New Roman" w:hAnsi="Times New Roman"/>
          <w:sz w:val="28"/>
          <w:szCs w:val="28"/>
        </w:rPr>
        <w:t>)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b/>
          <w:i/>
          <w:sz w:val="32"/>
          <w:szCs w:val="28"/>
          <w:u w:val="single"/>
        </w:rPr>
        <w:t>Задание 29</w:t>
      </w:r>
      <w:r w:rsidRPr="00BD7D30">
        <w:rPr>
          <w:b/>
          <w:i/>
          <w:sz w:val="32"/>
          <w:szCs w:val="28"/>
          <w:u w:val="single"/>
        </w:rPr>
        <w:t>.</w:t>
      </w:r>
      <w:r w:rsidRPr="00BC3420">
        <w:rPr>
          <w:color w:val="010101"/>
          <w:sz w:val="28"/>
          <w:szCs w:val="28"/>
        </w:rPr>
        <w:t>Найдите значения выражений удобным способом: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30 + 2 + 40 + 5 = 9 + 7 + 1 = (98 + 98) – 98 =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10 + 7 + 2 = 8 + 2 + 5 = (26 + 76) – 26 =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6 + 30 + 20 = 2 + 7 + 8 = (37 + 43) – 43 =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70 + 9 + 10 =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b/>
          <w:i/>
          <w:sz w:val="32"/>
          <w:szCs w:val="28"/>
          <w:u w:val="single"/>
        </w:rPr>
        <w:t>Задание 30</w:t>
      </w:r>
      <w:r w:rsidRPr="00BD7D30">
        <w:rPr>
          <w:b/>
          <w:i/>
          <w:sz w:val="32"/>
          <w:szCs w:val="28"/>
          <w:u w:val="single"/>
        </w:rPr>
        <w:t>.</w:t>
      </w:r>
      <w:r w:rsidRPr="00BC3420">
        <w:rPr>
          <w:color w:val="010101"/>
          <w:sz w:val="28"/>
          <w:szCs w:val="28"/>
        </w:rPr>
        <w:t> Сравните выражения в каждой строке. Поставьте между ними знаки сравнения, не находя значений выражений.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9 + (1 + 7) 9 + (7 + 1)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8 + (6 + 2) (8 + 6) + 2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7 + (3 + 8) (7 + 3) + 8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b/>
          <w:i/>
          <w:sz w:val="32"/>
          <w:szCs w:val="28"/>
          <w:u w:val="single"/>
        </w:rPr>
        <w:t xml:space="preserve">Задание 31. </w:t>
      </w:r>
      <w:r w:rsidRPr="00BC3420">
        <w:rPr>
          <w:color w:val="010101"/>
          <w:sz w:val="28"/>
          <w:szCs w:val="28"/>
        </w:rPr>
        <w:t>«Сравни выражения».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Выполните действия и скажите, чем все выражения слева отличаются от всех выражений справа?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5 + 2 + 1 = 5 + 2 + 2 =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4 + 1 + 2 = 4 + 1 + 3 =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1 + 2 + 1 = 1 + 3 + 1 =</w:t>
      </w:r>
    </w:p>
    <w:p w:rsidR="001655CB" w:rsidRPr="00BC3420" w:rsidRDefault="001655CB" w:rsidP="00563465">
      <w:pPr>
        <w:pStyle w:val="NormalWeb"/>
        <w:spacing w:before="0" w:beforeAutospacing="0" w:after="240" w:afterAutospacing="0"/>
        <w:rPr>
          <w:color w:val="010101"/>
          <w:sz w:val="28"/>
          <w:szCs w:val="28"/>
        </w:rPr>
      </w:pPr>
      <w:r w:rsidRPr="00BC3420">
        <w:rPr>
          <w:color w:val="010101"/>
          <w:sz w:val="28"/>
          <w:szCs w:val="28"/>
        </w:rPr>
        <w:t>2 + 2 + 1 = 2 + 2 + 2 =</w:t>
      </w:r>
    </w:p>
    <w:p w:rsidR="001655CB" w:rsidRPr="00BC3420" w:rsidRDefault="001655CB" w:rsidP="00563465">
      <w:pPr>
        <w:rPr>
          <w:rFonts w:ascii="Times New Roman" w:hAnsi="Times New Roman"/>
          <w:sz w:val="28"/>
          <w:szCs w:val="28"/>
        </w:rPr>
      </w:pPr>
      <w:r w:rsidRPr="00BC3420">
        <w:rPr>
          <w:rFonts w:ascii="Times New Roman" w:hAnsi="Times New Roman"/>
          <w:sz w:val="28"/>
          <w:szCs w:val="28"/>
        </w:rPr>
        <w:br w:type="page"/>
      </w:r>
    </w:p>
    <w:p w:rsidR="001655CB" w:rsidRPr="00B1684B" w:rsidRDefault="001655CB" w:rsidP="00B1684B">
      <w:pPr>
        <w:jc w:val="center"/>
        <w:rPr>
          <w:rFonts w:ascii="Times New Roman" w:hAnsi="Times New Roman"/>
          <w:sz w:val="48"/>
          <w:szCs w:val="28"/>
        </w:rPr>
      </w:pPr>
      <w:r>
        <w:rPr>
          <w:rFonts w:ascii="Times New Roman" w:hAnsi="Times New Roman"/>
          <w:sz w:val="48"/>
          <w:szCs w:val="28"/>
        </w:rPr>
        <w:t>Геометрические фигуры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1.</w:t>
      </w:r>
      <w:r w:rsidRPr="00B1684B">
        <w:rPr>
          <w:rFonts w:ascii="Times New Roman" w:hAnsi="Times New Roman"/>
          <w:sz w:val="28"/>
          <w:szCs w:val="28"/>
        </w:rPr>
        <w:t xml:space="preserve"> Какой предмет  не имеет прямых углов?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1F2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2" type="#_x0000_t75" style="width:337.5pt;height:147.75pt;visibility:visible">
            <v:imagedata r:id="rId14" o:title=""/>
          </v:shape>
        </w:pic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2.</w:t>
      </w:r>
      <w:r w:rsidRPr="00B168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Рома хочет вырезать подставку под горячее прямоугольной формы со сторонами 9 и 10 см, как написано в журнале «Помощь маме». У него есть лист фанеры квадратной формы со стороной 8 см. Рома приступил к распиливанию фанеры. Справится ли Рома? Не поспешил ли он с началом работы? Сможет ли он из этого листа вырезать подставку?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655CB" w:rsidRPr="00B1684B" w:rsidRDefault="001655CB" w:rsidP="00B16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3.</w:t>
      </w:r>
      <w:r w:rsidRPr="00B1684B">
        <w:rPr>
          <w:rFonts w:ascii="Times New Roman" w:hAnsi="Times New Roman"/>
          <w:sz w:val="28"/>
          <w:szCs w:val="28"/>
        </w:rPr>
        <w:t>Докажи с помощью примера следующие утверждения:</w:t>
      </w:r>
    </w:p>
    <w:p w:rsidR="001655CB" w:rsidRPr="00B1684B" w:rsidRDefault="001655CB" w:rsidP="00B1684B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Существуют четырехугольники, у которых все стороны равны;</w:t>
      </w:r>
    </w:p>
    <w:p w:rsidR="001655CB" w:rsidRPr="00B1684B" w:rsidRDefault="001655CB" w:rsidP="00B1684B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В некоторых четырехугольниках все стороны равны.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 xml:space="preserve">Задание 4. </w:t>
      </w:r>
      <w:r w:rsidRPr="00B1684B">
        <w:rPr>
          <w:rFonts w:ascii="Times New Roman" w:hAnsi="Times New Roman"/>
          <w:sz w:val="28"/>
          <w:szCs w:val="28"/>
          <w:lang w:eastAsia="ru-RU"/>
        </w:rPr>
        <w:t>«Терминологическая викторина»</w:t>
      </w:r>
    </w:p>
    <w:p w:rsidR="001655CB" w:rsidRPr="00B1684B" w:rsidRDefault="001655CB" w:rsidP="00B1684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Линия, которую невозможно свернуть? (прямая)</w:t>
      </w:r>
    </w:p>
    <w:p w:rsidR="001655CB" w:rsidRPr="00B1684B" w:rsidRDefault="001655CB" w:rsidP="00B1684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Оценка плохого ученика? (два)</w:t>
      </w:r>
    </w:p>
    <w:p w:rsidR="001655CB" w:rsidRPr="00B1684B" w:rsidRDefault="001655CB" w:rsidP="00B1684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Часть прямой, но не луч. (отрезок)</w:t>
      </w:r>
    </w:p>
    <w:p w:rsidR="001655CB" w:rsidRPr="00B1684B" w:rsidRDefault="001655CB" w:rsidP="00B1684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Единица измерения длины, равная 100 см (метр)</w:t>
      </w:r>
    </w:p>
    <w:p w:rsidR="001655CB" w:rsidRPr="00B1684B" w:rsidRDefault="001655CB" w:rsidP="00B1684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Прямоугольник, у которого все стороны равны. (квадрат)</w:t>
      </w:r>
    </w:p>
    <w:p w:rsidR="001655CB" w:rsidRPr="00B1684B" w:rsidRDefault="001655CB" w:rsidP="00B1684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В треугольнике их 3. (углы)</w:t>
      </w:r>
    </w:p>
    <w:p w:rsidR="001655CB" w:rsidRPr="00B1684B" w:rsidRDefault="001655CB" w:rsidP="00B1684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Инструмент школьника для измерения длины. (линейка)</w:t>
      </w:r>
    </w:p>
    <w:p w:rsidR="001655CB" w:rsidRPr="00B1684B" w:rsidRDefault="001655CB" w:rsidP="00B1684B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B1684B">
        <w:rPr>
          <w:rFonts w:ascii="Times New Roman" w:hAnsi="Times New Roman"/>
          <w:sz w:val="28"/>
          <w:szCs w:val="28"/>
          <w:lang w:eastAsia="ru-RU"/>
        </w:rPr>
        <w:t>Форма Солнца, часов …. (круг)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Default="001655CB" w:rsidP="00B1684B">
      <w:pPr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5.</w:t>
      </w:r>
      <w:r w:rsidRPr="00B1684B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Выберите номер фигуры, описание которой приведено ниже. Стороны четырёхугольника ABCD</w:t>
      </w:r>
      <w:r w:rsidRPr="00B1684B">
        <w:rPr>
          <w:rStyle w:val="c24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B1684B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попарно параллельны. Сторона AВ</w:t>
      </w:r>
      <w:r w:rsidRPr="00B1684B">
        <w:rPr>
          <w:rStyle w:val="c24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B1684B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больше стороны BC. Угол А равен 90 градусов.</w:t>
      </w:r>
    </w:p>
    <w:p w:rsidR="001655CB" w:rsidRPr="00B1684B" w:rsidRDefault="001655CB" w:rsidP="00B1684B">
      <w:pPr>
        <w:spacing w:after="0" w:line="240" w:lineRule="auto"/>
        <w:rPr>
          <w:rStyle w:val="c1"/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1F2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1" o:spid="_x0000_i1033" type="#_x0000_t75" alt="https://nsportal.ru/sites/default/files/docpreview_image/2022/07/19/primery_zadach.docx_image7.jpg" style="width:252pt;height:117pt;visibility:visible">
            <v:imagedata r:id="rId15" o:title=""/>
          </v:shape>
        </w:pict>
      </w: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b/>
          <w:i/>
          <w:sz w:val="28"/>
          <w:szCs w:val="28"/>
          <w:u w:val="single"/>
        </w:rPr>
        <w:t xml:space="preserve">Задание 6. </w:t>
      </w:r>
      <w:r w:rsidRPr="00B1684B">
        <w:rPr>
          <w:rFonts w:ascii="Times New Roman" w:hAnsi="Times New Roman"/>
          <w:sz w:val="28"/>
          <w:szCs w:val="28"/>
        </w:rPr>
        <w:t>Переложи 4 спички так, чтобы получилось  4 одинаковых квадрата.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311F2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4" type="#_x0000_t75" style="width:365.25pt;height:2in;visibility:visible">
            <v:imagedata r:id="rId16" o:title="" cropbottom="10714f"/>
          </v:shape>
        </w:pict>
      </w: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655CB" w:rsidRPr="001F7A31" w:rsidRDefault="001655CB" w:rsidP="00B1684B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 xml:space="preserve">Задание 7. </w:t>
      </w:r>
      <w:r w:rsidRPr="00B1684B">
        <w:rPr>
          <w:rFonts w:ascii="Times New Roman" w:hAnsi="Times New Roman"/>
          <w:sz w:val="28"/>
          <w:szCs w:val="28"/>
        </w:rPr>
        <w:t>Переложи 1 спичку так, чтобы получилось верное равенство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311F21">
        <w:rPr>
          <w:rFonts w:ascii="Times New Roman" w:hAnsi="Times New Roman"/>
          <w:noProof/>
          <w:sz w:val="28"/>
          <w:szCs w:val="28"/>
          <w:lang w:eastAsia="ru-RU"/>
        </w:rPr>
        <w:pict>
          <v:shape id="Picture 4" o:spid="_x0000_i1035" type="#_x0000_t75" style="width:313.5pt;height:92.25pt;visibility:visible">
            <v:imagedata r:id="rId17" o:title="" cropbottom="18252f" cropright="-96f"/>
          </v:shape>
        </w:pic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8.</w:t>
      </w:r>
      <w:r w:rsidRPr="00B1684B">
        <w:rPr>
          <w:rFonts w:ascii="Times New Roman" w:hAnsi="Times New Roman"/>
          <w:sz w:val="28"/>
          <w:szCs w:val="28"/>
        </w:rPr>
        <w:t>Сколько треугольников ты видишь? А сколько квадратов под каждой фигурой?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1F2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6" type="#_x0000_t75" style="width:436.5pt;height:123.75pt;visibility:visible">
            <v:imagedata r:id="rId18" o:title="" croptop="10002f" cropbottom="39422f" cropleft="8911f" cropright="12192f"/>
          </v:shape>
        </w:pic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9.</w:t>
      </w:r>
      <w:r w:rsidRPr="00B1684B">
        <w:rPr>
          <w:rFonts w:ascii="Times New Roman" w:hAnsi="Times New Roman"/>
          <w:sz w:val="28"/>
          <w:szCs w:val="28"/>
        </w:rPr>
        <w:t>Сколько треугольников на каждом рисунке?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1F2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7" type="#_x0000_t75" style="width:461.25pt;height:99pt;visibility:visible">
            <v:imagedata r:id="rId18" o:title="" croptop="41400f" cropbottom="-40f" cropleft="8442f" cropright="9143f"/>
          </v:shape>
        </w:pic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F7A31">
        <w:rPr>
          <w:rFonts w:ascii="Times New Roman" w:hAnsi="Times New Roman"/>
          <w:b/>
          <w:i/>
          <w:color w:val="000000"/>
          <w:sz w:val="32"/>
          <w:szCs w:val="28"/>
          <w:u w:val="single"/>
          <w:shd w:val="clear" w:color="auto" w:fill="FFFFFF"/>
        </w:rPr>
        <w:t>Задание 10.</w:t>
      </w:r>
      <w:r w:rsidRPr="00B168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Пирог прямоугольной формы разделили на 4 части двумя разрезами так, что две из них оказались четырехугольной формы, а две треугольной. Как это сделали?</w:t>
      </w:r>
    </w:p>
    <w:p w:rsidR="001655C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A31">
        <w:rPr>
          <w:b/>
          <w:i/>
          <w:color w:val="000000"/>
          <w:sz w:val="32"/>
          <w:szCs w:val="28"/>
          <w:u w:val="single"/>
        </w:rPr>
        <w:t>Задание 11.</w:t>
      </w:r>
      <w:r w:rsidRPr="00B1684B">
        <w:rPr>
          <w:color w:val="000000"/>
          <w:sz w:val="28"/>
          <w:szCs w:val="28"/>
        </w:rPr>
        <w:t>Девять точек в углах клеток образуют квадрат. Какое наименьшее число точек можно к ним добавить, чтобы получился новый квадрат, содержащий имеющиеся точки?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19" o:spid="_x0000_i1038" type="#_x0000_t75" alt="https://ped-kopilka.ru/images/16(251).jpg" style="width:128.25pt;height:129.75pt;visibility:visible">
            <v:imagedata r:id="rId19" o:title=""/>
          </v:shape>
        </w:pic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684B">
        <w:rPr>
          <w:color w:val="000000"/>
          <w:sz w:val="28"/>
          <w:szCs w:val="28"/>
        </w:rPr>
        <w:t>Ответ: можно добавить 4 точки.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20" o:spid="_x0000_i1039" type="#_x0000_t75" alt="https://ped-kopilka.ru/images/17(220).jpg" style="width:131.25pt;height:126pt;visibility:visible">
            <v:imagedata r:id="rId20" o:title=""/>
          </v:shape>
        </w:pict>
      </w:r>
    </w:p>
    <w:p w:rsidR="001655C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u w:val="single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A31">
        <w:rPr>
          <w:b/>
          <w:i/>
          <w:color w:val="000000"/>
          <w:sz w:val="32"/>
          <w:szCs w:val="28"/>
          <w:u w:val="single"/>
        </w:rPr>
        <w:t>Задание 12.</w:t>
      </w:r>
      <w:r w:rsidRPr="00B1684B">
        <w:rPr>
          <w:color w:val="000000"/>
          <w:sz w:val="28"/>
          <w:szCs w:val="28"/>
        </w:rPr>
        <w:t>Разделить фигуры на три группы.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21" o:spid="_x0000_i1040" type="#_x0000_t75" alt="https://ped-kopilka.ru/images/27(87).jpg" style="width:487.5pt;height:80.25pt;visibility:visible">
            <v:imagedata r:id="rId21" o:title=""/>
          </v:shape>
        </w:pic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A31">
        <w:rPr>
          <w:b/>
          <w:i/>
          <w:color w:val="000000"/>
          <w:sz w:val="32"/>
          <w:szCs w:val="28"/>
          <w:u w:val="single"/>
        </w:rPr>
        <w:t>Задание 13.</w:t>
      </w:r>
      <w:r w:rsidRPr="00B1684B">
        <w:rPr>
          <w:color w:val="000000"/>
          <w:sz w:val="28"/>
          <w:szCs w:val="28"/>
        </w:rPr>
        <w:t>Сколько кубиков потребуется, чтобы сложить эти фигуры?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22" o:spid="_x0000_i1041" type="#_x0000_t75" alt="https://ped-kopilka.ru/images/42(22).jpg" style="width:468pt;height:126.75pt;visibility:visible">
            <v:imagedata r:id="rId22" o:title=""/>
          </v:shape>
        </w:pic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Default="001655CB" w:rsidP="00B1684B">
      <w:pPr>
        <w:spacing w:after="0" w:line="240" w:lineRule="auto"/>
        <w:rPr>
          <w:rFonts w:ascii="Times New Roman" w:hAnsi="Times New Roman"/>
          <w:b/>
          <w:i/>
          <w:sz w:val="32"/>
          <w:szCs w:val="28"/>
          <w:u w:val="single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Задание14.</w:t>
      </w:r>
      <w:r w:rsidRPr="00B1684B">
        <w:rPr>
          <w:rFonts w:ascii="Times New Roman" w:hAnsi="Times New Roman"/>
          <w:sz w:val="28"/>
          <w:szCs w:val="28"/>
        </w:rPr>
        <w:t xml:space="preserve"> Найди на чертеже и выпиши название треугольников, в которых одной из вершин является точка А; точка О.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 xml:space="preserve"> В</w:t>
      </w:r>
    </w:p>
    <w:p w:rsidR="001655CB" w:rsidRPr="001F7A31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u w:val="single"/>
        </w:rPr>
      </w:pPr>
      <w:r>
        <w:rPr>
          <w:noProof/>
        </w:rPr>
        <w:pict>
          <v:shape id="Рисунок 34" o:spid="_x0000_s1032" type="#_x0000_t75" alt="https://fs.znanio.ru/8c0997/1f/ed/084d0f4de9a3928d78b9020f2fadda0e50.png" style="position:absolute;left:0;text-align:left;margin-left:-4.35pt;margin-top:3pt;width:224.15pt;height:119.5pt;z-index:251659264;visibility:visible;mso-wrap-distance-right:12.17pt;mso-wrap-distance-bottom:8.53pt">
            <v:imagedata r:id="rId23" o:title=""/>
            <o:lock v:ext="edit" aspectratio="f"/>
            <w10:wrap type="topAndBottom"/>
          </v:shape>
        </w:pict>
      </w:r>
      <w:r w:rsidRPr="001F7A31">
        <w:rPr>
          <w:b/>
          <w:i/>
          <w:color w:val="000000"/>
          <w:sz w:val="32"/>
          <w:szCs w:val="28"/>
          <w:u w:val="single"/>
        </w:rPr>
        <w:t>Задание 15.</w:t>
      </w:r>
      <w:r w:rsidRPr="00B1684B">
        <w:rPr>
          <w:color w:val="000000"/>
          <w:sz w:val="28"/>
          <w:szCs w:val="28"/>
        </w:rPr>
        <w:t>Сколько отрезков проведено в каждом треугольнике? В какой фигуре больше треугольников - в левой или правой?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24" o:spid="_x0000_i1042" type="#_x0000_t75" alt="https://ped-kopilka.ru/images/log3.jpg" style="width:482.25pt;height:116.25pt;visibility:visible">
            <v:imagedata r:id="rId24" o:title=""/>
          </v:shape>
        </w:pic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A31">
        <w:rPr>
          <w:b/>
          <w:i/>
          <w:color w:val="000000"/>
          <w:sz w:val="32"/>
          <w:szCs w:val="28"/>
          <w:u w:val="single"/>
        </w:rPr>
        <w:t>Задание 16.</w:t>
      </w:r>
      <w:r w:rsidRPr="00B1684B">
        <w:rPr>
          <w:color w:val="000000"/>
          <w:sz w:val="28"/>
          <w:szCs w:val="28"/>
        </w:rPr>
        <w:t>Из каких фигур составлена елочка? Сколько этих фигур?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27" o:spid="_x0000_i1043" type="#_x0000_t75" alt="https://ped-kopilka.ru/images/log7.jpg" style="width:248.25pt;height:144.75pt;visibility:visible">
            <v:imagedata r:id="rId25" o:title=""/>
          </v:shape>
        </w:pict>
      </w:r>
    </w:p>
    <w:p w:rsidR="001655C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u w:val="single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A31">
        <w:rPr>
          <w:b/>
          <w:i/>
          <w:color w:val="000000"/>
          <w:sz w:val="32"/>
          <w:szCs w:val="28"/>
          <w:u w:val="single"/>
        </w:rPr>
        <w:t>Задание  17.</w:t>
      </w:r>
      <w:r w:rsidRPr="00B1684B">
        <w:rPr>
          <w:color w:val="000000"/>
          <w:sz w:val="28"/>
          <w:szCs w:val="28"/>
        </w:rPr>
        <w:t>Начерти такой же домик, не отрывая карандаша от бумаги. Проводить линию карандашом можно только один раз. Сколько у тебя получилось треугольников?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28" o:spid="_x0000_i1044" type="#_x0000_t75" alt="https://ped-kopilka.ru/images/log15.jpg" style="width:209.25pt;height:108.75pt;visibility:visible">
            <v:imagedata r:id="rId26" o:title=""/>
          </v:shape>
        </w:pic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684B">
        <w:rPr>
          <w:color w:val="000000"/>
          <w:sz w:val="28"/>
          <w:szCs w:val="28"/>
        </w:rPr>
        <w:t>Ответ: 9</w:t>
      </w:r>
    </w:p>
    <w:p w:rsidR="001655C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u w:val="single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A31">
        <w:rPr>
          <w:b/>
          <w:i/>
          <w:color w:val="000000"/>
          <w:sz w:val="32"/>
          <w:szCs w:val="28"/>
          <w:u w:val="single"/>
        </w:rPr>
        <w:t>Задание18.</w:t>
      </w:r>
      <w:r w:rsidRPr="00B1684B">
        <w:rPr>
          <w:color w:val="000000"/>
          <w:sz w:val="28"/>
          <w:szCs w:val="28"/>
        </w:rPr>
        <w:t>Сколько на чертеже треугольников? Сколько на чертеже четырехугольников?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29" o:spid="_x0000_i1045" type="#_x0000_t75" alt="https://ped-kopilka.ru/images/log18.jpg" style="width:475.5pt;height:211.5pt;visibility:visible">
            <v:imagedata r:id="rId27" o:title=""/>
          </v:shape>
        </w:pic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684B">
        <w:rPr>
          <w:color w:val="000000"/>
          <w:sz w:val="28"/>
          <w:szCs w:val="28"/>
        </w:rPr>
        <w:t>Ответ: Треугольников - 6, четырехугольников - 5.</w:t>
      </w:r>
    </w:p>
    <w:p w:rsidR="001655CB" w:rsidRDefault="001655CB" w:rsidP="00B1684B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212529"/>
          <w:sz w:val="28"/>
          <w:szCs w:val="28"/>
          <w:u w:val="single"/>
          <w:lang w:eastAsia="ru-RU"/>
        </w:rPr>
      </w:pPr>
    </w:p>
    <w:p w:rsidR="001655CB" w:rsidRPr="00B1684B" w:rsidRDefault="001655CB" w:rsidP="00B1684B">
      <w:pPr>
        <w:shd w:val="clear" w:color="auto" w:fill="FFFFFF"/>
        <w:spacing w:after="0" w:line="240" w:lineRule="auto"/>
        <w:rPr>
          <w:rFonts w:ascii="Times New Roman" w:hAnsi="Times New Roman"/>
          <w:noProof/>
          <w:color w:val="212529"/>
          <w:sz w:val="28"/>
          <w:szCs w:val="28"/>
          <w:lang w:eastAsia="ru-RU"/>
        </w:rPr>
      </w:pPr>
      <w:r w:rsidRPr="001F7A31">
        <w:rPr>
          <w:rFonts w:ascii="Times New Roman" w:hAnsi="Times New Roman"/>
          <w:b/>
          <w:i/>
          <w:color w:val="212529"/>
          <w:sz w:val="32"/>
          <w:szCs w:val="28"/>
          <w:u w:val="single"/>
          <w:lang w:eastAsia="ru-RU"/>
        </w:rPr>
        <w:t>Задание 19.</w:t>
      </w:r>
      <w:r w:rsidRPr="00AD2F9D">
        <w:rPr>
          <w:rFonts w:ascii="Times New Roman" w:hAnsi="Times New Roman"/>
          <w:color w:val="212529"/>
          <w:sz w:val="28"/>
          <w:szCs w:val="28"/>
          <w:lang w:eastAsia="ru-RU"/>
        </w:rPr>
        <w:t>Перед вами шесть фигур. Ваша задача ─ соединить их попарно непроизвольными и непрерывными линиями так, чтобы они не пересекались.</w:t>
      </w:r>
    </w:p>
    <w:p w:rsidR="001655CB" w:rsidRPr="00AD2F9D" w:rsidRDefault="001655CB" w:rsidP="00B1684B">
      <w:pPr>
        <w:shd w:val="clear" w:color="auto" w:fill="FFFFFF"/>
        <w:spacing w:after="0" w:line="240" w:lineRule="auto"/>
        <w:rPr>
          <w:rFonts w:ascii="Times New Roman" w:hAnsi="Times New Roman"/>
          <w:color w:val="212529"/>
          <w:sz w:val="28"/>
          <w:szCs w:val="28"/>
          <w:lang w:eastAsia="ru-RU"/>
        </w:rPr>
      </w:pPr>
      <w:r w:rsidRPr="00311F21">
        <w:rPr>
          <w:rFonts w:ascii="Times New Roman" w:hAnsi="Times New Roman"/>
          <w:noProof/>
          <w:color w:val="212529"/>
          <w:sz w:val="28"/>
          <w:szCs w:val="28"/>
          <w:lang w:eastAsia="ru-RU"/>
        </w:rPr>
        <w:pict>
          <v:shape id="Рисунок 30" o:spid="_x0000_i1046" type="#_x0000_t75" alt="колумбово яйцо игра" style="width:157.5pt;height:111pt;visibility:visible">
            <v:imagedata r:id="rId28" o:title=""/>
          </v:shape>
        </w:pict>
      </w:r>
    </w:p>
    <w:p w:rsidR="001655CB" w:rsidRPr="00AD2F9D" w:rsidRDefault="001655CB" w:rsidP="00B1684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12529"/>
          <w:sz w:val="28"/>
          <w:szCs w:val="28"/>
          <w:lang w:eastAsia="ru-RU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A31">
        <w:rPr>
          <w:b/>
          <w:i/>
          <w:color w:val="000000"/>
          <w:sz w:val="32"/>
          <w:szCs w:val="28"/>
          <w:u w:val="single"/>
        </w:rPr>
        <w:t>Задание 20.</w:t>
      </w:r>
      <w:r w:rsidRPr="00B1684B">
        <w:rPr>
          <w:color w:val="000000"/>
          <w:sz w:val="28"/>
          <w:szCs w:val="28"/>
        </w:rPr>
        <w:t>Переложи 2 палочки так, чтобы получилось 2 прямоугольника и 1 квадрат.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32" o:spid="_x0000_i1047" type="#_x0000_t75" alt="https://kladraz.ru/images/log36.jpg" style="width:237.75pt;height:194.25pt;visibility:visible">
            <v:imagedata r:id="rId29" o:title=""/>
          </v:shape>
        </w:pic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684B">
        <w:rPr>
          <w:color w:val="000000"/>
          <w:sz w:val="28"/>
          <w:szCs w:val="28"/>
        </w:rPr>
        <w:t> </w:t>
      </w:r>
    </w:p>
    <w:p w:rsidR="001655C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28"/>
          <w:u w:val="single"/>
        </w:rPr>
      </w:pPr>
    </w:p>
    <w:p w:rsidR="001655C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32"/>
          <w:szCs w:val="28"/>
          <w:u w:val="single"/>
        </w:rPr>
      </w:pP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A31">
        <w:rPr>
          <w:b/>
          <w:i/>
          <w:color w:val="000000"/>
          <w:sz w:val="32"/>
          <w:szCs w:val="28"/>
          <w:u w:val="single"/>
        </w:rPr>
        <w:t>Задание 21.</w:t>
      </w:r>
      <w:r w:rsidRPr="00B1684B">
        <w:rPr>
          <w:color w:val="000000"/>
          <w:sz w:val="28"/>
          <w:szCs w:val="28"/>
        </w:rPr>
        <w:t>Переложи 2 палочки так, чтобы избушка повернулась другой стороной.</w:t>
      </w:r>
    </w:p>
    <w:p w:rsidR="001655CB" w:rsidRPr="00B1684B" w:rsidRDefault="001655CB" w:rsidP="00B1684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F21">
        <w:rPr>
          <w:noProof/>
          <w:color w:val="000000"/>
          <w:sz w:val="28"/>
          <w:szCs w:val="28"/>
        </w:rPr>
        <w:pict>
          <v:shape id="Рисунок 33" o:spid="_x0000_i1048" type="#_x0000_t75" alt="https://kladraz.ru/images/log38.jpg" style="width:237pt;height:145.5pt;visibility:visible">
            <v:imagedata r:id="rId30" o:title=""/>
          </v:shape>
        </w:pic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br w:type="page"/>
      </w:r>
    </w:p>
    <w:p w:rsidR="001655CB" w:rsidRPr="001F7A31" w:rsidRDefault="001655CB" w:rsidP="001F7A31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  <w:r w:rsidRPr="001F7A31">
        <w:rPr>
          <w:rFonts w:ascii="Times New Roman" w:hAnsi="Times New Roman"/>
          <w:b/>
          <w:sz w:val="48"/>
          <w:szCs w:val="28"/>
        </w:rPr>
        <w:t xml:space="preserve">Нестандартные и логические </w:t>
      </w:r>
      <w:r>
        <w:rPr>
          <w:rFonts w:ascii="Times New Roman" w:hAnsi="Times New Roman"/>
          <w:b/>
          <w:sz w:val="48"/>
          <w:szCs w:val="28"/>
        </w:rPr>
        <w:t>задачи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1.</w:t>
      </w:r>
      <w:r w:rsidRPr="00B1684B">
        <w:rPr>
          <w:rFonts w:ascii="Times New Roman" w:hAnsi="Times New Roman"/>
          <w:sz w:val="28"/>
          <w:szCs w:val="28"/>
        </w:rPr>
        <w:t>У него есть четыре, но если их все отрезать, то у него станет целыхвосемь. О чем идет речь?(Об углах четырехугольника)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2.</w:t>
      </w:r>
      <w:r w:rsidRPr="00B1684B">
        <w:rPr>
          <w:rFonts w:ascii="Times New Roman" w:hAnsi="Times New Roman"/>
          <w:sz w:val="28"/>
          <w:szCs w:val="28"/>
        </w:rPr>
        <w:t>Если в 12 часов ночи идет дождь, то можно ли ожидать, что через 72 часа будет солнечная погода? (Нет, так как через 72 часа снова будет полночь.)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3.</w:t>
      </w:r>
      <w:r w:rsidRPr="00B1684B">
        <w:rPr>
          <w:rFonts w:ascii="Times New Roman" w:hAnsi="Times New Roman"/>
          <w:sz w:val="28"/>
          <w:szCs w:val="28"/>
        </w:rPr>
        <w:t>В парке 8 скамеек. Три покрасили.</w:t>
      </w:r>
      <w:r>
        <w:rPr>
          <w:rFonts w:ascii="Times New Roman" w:hAnsi="Times New Roman"/>
          <w:sz w:val="28"/>
          <w:szCs w:val="28"/>
        </w:rPr>
        <w:t xml:space="preserve"> Сколько скамеек стало в парке? </w:t>
      </w:r>
      <w:r w:rsidRPr="00B1684B">
        <w:rPr>
          <w:rFonts w:ascii="Times New Roman" w:hAnsi="Times New Roman"/>
          <w:sz w:val="28"/>
          <w:szCs w:val="28"/>
        </w:rPr>
        <w:t>(Восемь.)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4.</w:t>
      </w:r>
      <w:r w:rsidRPr="00B1684B">
        <w:rPr>
          <w:rFonts w:ascii="Times New Roman" w:hAnsi="Times New Roman"/>
          <w:sz w:val="28"/>
          <w:szCs w:val="28"/>
        </w:rPr>
        <w:t>Термометр показывает плюс 15 градусов. Сколько градусов покажут два таких термометра? (15 градусов.)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 5.</w:t>
      </w:r>
      <w:r w:rsidRPr="00B1684B">
        <w:rPr>
          <w:rFonts w:ascii="Times New Roman" w:hAnsi="Times New Roman"/>
          <w:sz w:val="28"/>
          <w:szCs w:val="28"/>
        </w:rPr>
        <w:t>Батон разрезали на три части. Сколько сделали разрезов?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(Два разреза.)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 xml:space="preserve">Задание 6. </w:t>
      </w:r>
      <w:r w:rsidRPr="00B1684B">
        <w:rPr>
          <w:rFonts w:ascii="Times New Roman" w:hAnsi="Times New Roman"/>
          <w:sz w:val="28"/>
          <w:szCs w:val="28"/>
        </w:rPr>
        <w:t>Что легче 1 кг ваты или 1 кг железа? (Одинаково.)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 xml:space="preserve"> 7.</w:t>
      </w:r>
      <w:r w:rsidRPr="00B1684B">
        <w:rPr>
          <w:rFonts w:ascii="Times New Roman" w:hAnsi="Times New Roman"/>
          <w:sz w:val="28"/>
          <w:szCs w:val="28"/>
        </w:rPr>
        <w:t>Грузовик ехал в деревню. По дороге он встретил 4 легковые машины. Сколько машин ехало в деревню? (Одна.)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Задание8.</w:t>
      </w:r>
      <w:r w:rsidRPr="00B1684B">
        <w:rPr>
          <w:rFonts w:ascii="Times New Roman" w:hAnsi="Times New Roman"/>
          <w:sz w:val="28"/>
          <w:szCs w:val="28"/>
        </w:rPr>
        <w:t>В 9-этажном доме есть лифт. На первом этаже живет 2 человека, на втором 4 человека, на третьем 8 человек, на четвертом 16, на пятом 32 и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так далее. Какая кнопка в лифте этого дома нажимается чаще других?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(Кнопка первого этажа.)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9.</w:t>
      </w:r>
      <w:r>
        <w:rPr>
          <w:rFonts w:ascii="Times New Roman" w:hAnsi="Times New Roman"/>
          <w:sz w:val="28"/>
          <w:szCs w:val="28"/>
        </w:rPr>
        <w:t>На дереве сидели 7 воробьё</w:t>
      </w:r>
      <w:r w:rsidRPr="00B1684B">
        <w:rPr>
          <w:rFonts w:ascii="Times New Roman" w:hAnsi="Times New Roman"/>
          <w:sz w:val="28"/>
          <w:szCs w:val="28"/>
        </w:rPr>
        <w:t>в, одн</w:t>
      </w:r>
      <w:r>
        <w:rPr>
          <w:rFonts w:ascii="Times New Roman" w:hAnsi="Times New Roman"/>
          <w:sz w:val="28"/>
          <w:szCs w:val="28"/>
        </w:rPr>
        <w:t>ого из них съела кошка. Сколько воробье</w:t>
      </w:r>
      <w:r w:rsidRPr="00B1684B">
        <w:rPr>
          <w:rFonts w:ascii="Times New Roman" w:hAnsi="Times New Roman"/>
          <w:sz w:val="28"/>
          <w:szCs w:val="28"/>
        </w:rPr>
        <w:t>в осталось на дереве? (Ни одного: оставшиеся в живых воробьи разлетелись.)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10.</w:t>
      </w:r>
      <w:r w:rsidRPr="00B1684B">
        <w:rPr>
          <w:rFonts w:ascii="Times New Roman" w:hAnsi="Times New Roman"/>
          <w:sz w:val="28"/>
          <w:szCs w:val="28"/>
        </w:rPr>
        <w:t>К тебе пришли гости, а в холодильнике бутылка лимонада, пакет сяблочным соком и бутылка минеральной воды. Что ты откроешь в первую очередь? (Холодильник.)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11.</w:t>
      </w:r>
      <w:r w:rsidRPr="00B1684B">
        <w:rPr>
          <w:rFonts w:ascii="Times New Roman" w:hAnsi="Times New Roman"/>
          <w:sz w:val="28"/>
          <w:szCs w:val="28"/>
        </w:rPr>
        <w:t>Сколько концов у трех палок? У четырех с половиной? у двух с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четвертью? (У трех – 6, у четырех с половиной – 10, у двух с четвертью – 6.)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12.</w:t>
      </w:r>
      <w:r w:rsidRPr="00B1684B">
        <w:rPr>
          <w:rFonts w:ascii="Times New Roman" w:hAnsi="Times New Roman"/>
          <w:sz w:val="28"/>
          <w:szCs w:val="28"/>
        </w:rPr>
        <w:t>В светильнике было 20 лампочек, 5 из них перегорели. Сколько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лампочек осталось? (Двадцать лампочек 15 работающих и 5 перегоревших).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13.</w:t>
      </w:r>
      <w:r w:rsidRPr="00B1684B">
        <w:rPr>
          <w:rFonts w:ascii="Times New Roman" w:hAnsi="Times New Roman"/>
          <w:sz w:val="28"/>
          <w:szCs w:val="28"/>
        </w:rPr>
        <w:t>Папа на рыбалке за 10 минут поймал 3-х рыбок. За какое время он поймает еще 10 рыбок? (Задача не имеет однозначного ответа.)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14.</w:t>
      </w:r>
      <w:r w:rsidRPr="00B1684B">
        <w:rPr>
          <w:rFonts w:ascii="Times New Roman" w:hAnsi="Times New Roman"/>
          <w:sz w:val="28"/>
          <w:szCs w:val="28"/>
        </w:rPr>
        <w:t xml:space="preserve">На подносе лежали 9 булочек. 9 </w:t>
      </w:r>
      <w:r>
        <w:rPr>
          <w:rFonts w:ascii="Times New Roman" w:hAnsi="Times New Roman"/>
          <w:sz w:val="28"/>
          <w:szCs w:val="28"/>
        </w:rPr>
        <w:t xml:space="preserve">девочек взяли по булочке. Но на </w:t>
      </w:r>
      <w:r w:rsidRPr="00B1684B">
        <w:rPr>
          <w:rFonts w:ascii="Times New Roman" w:hAnsi="Times New Roman"/>
          <w:sz w:val="28"/>
          <w:szCs w:val="28"/>
        </w:rPr>
        <w:t>подносе осталась одна булочка. Как такое получилось?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(Последняя девочка взяла булочку вместе с подносом.)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15.</w:t>
      </w:r>
      <w:r w:rsidRPr="00B1684B">
        <w:rPr>
          <w:rFonts w:ascii="Times New Roman" w:hAnsi="Times New Roman"/>
          <w:sz w:val="28"/>
          <w:szCs w:val="28"/>
        </w:rPr>
        <w:t>Васе 5 лет. А Ане 9 лет. Какая разница в возрасте будет между ними через три года? (Четыре года (разница с возрастом не меняется).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16.</w:t>
      </w:r>
      <w:r w:rsidRPr="00B1684B">
        <w:rPr>
          <w:rFonts w:ascii="Times New Roman" w:hAnsi="Times New Roman"/>
          <w:sz w:val="28"/>
          <w:szCs w:val="28"/>
        </w:rPr>
        <w:t>Из леса Миша принес бабушке для грибного супа 2 белых гриба, 3 подосиновика, 4 мухомора и 5 сыроежек. Сколько грибов пригодится  бабушке на суп? (10 грибов, мухомор – несъедобный гриб.)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17.</w:t>
      </w:r>
      <w:r w:rsidRPr="00B1684B">
        <w:rPr>
          <w:rFonts w:ascii="Times New Roman" w:hAnsi="Times New Roman"/>
          <w:sz w:val="28"/>
          <w:szCs w:val="28"/>
        </w:rPr>
        <w:t>В подъезд одновременно зашли два человека. У одного квартира на 3-м этаже, у другого – на 9-м. Во сколько раз первый доедет быстре</w:t>
      </w:r>
      <w:r>
        <w:rPr>
          <w:rFonts w:ascii="Times New Roman" w:hAnsi="Times New Roman"/>
          <w:sz w:val="28"/>
          <w:szCs w:val="28"/>
        </w:rPr>
        <w:t xml:space="preserve">е 2-го? </w:t>
      </w:r>
      <w:r w:rsidRPr="00B1684B">
        <w:rPr>
          <w:rFonts w:ascii="Times New Roman" w:hAnsi="Times New Roman"/>
          <w:sz w:val="28"/>
          <w:szCs w:val="28"/>
        </w:rPr>
        <w:t>(В 4 раза,т.к.1-му надо преодолеть 2 промежутка между этажами, а 2-му – 8.)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18.</w:t>
      </w:r>
      <w:r w:rsidRPr="00B1684B">
        <w:rPr>
          <w:rFonts w:ascii="Times New Roman" w:hAnsi="Times New Roman"/>
          <w:sz w:val="28"/>
          <w:szCs w:val="28"/>
        </w:rPr>
        <w:t>Врач прописал больному три таблетки и велел принимать их через каждые полчаса. Сколько времени уйдет на прием таблеток?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(На первый взгляд может показаться, что человек выпьет последнюю таблеткучерез полтора часа, ведь это именно три раза по полчаса. На самом же делеон выпьет последнюю таблетку не через полтора часа, а через час. Человексразу же выпевает первую таблетку. Проходит полчаса. Он выпевает вторуютаб</w:t>
      </w:r>
      <w:r>
        <w:rPr>
          <w:rFonts w:ascii="Times New Roman" w:hAnsi="Times New Roman"/>
          <w:sz w:val="28"/>
          <w:szCs w:val="28"/>
        </w:rPr>
        <w:t>летку. Проходит ещё</w:t>
      </w:r>
      <w:r w:rsidRPr="00B1684B">
        <w:rPr>
          <w:rFonts w:ascii="Times New Roman" w:hAnsi="Times New Roman"/>
          <w:sz w:val="28"/>
          <w:szCs w:val="28"/>
        </w:rPr>
        <w:t xml:space="preserve"> полчаса. Он выпивает третью таблетку. Стало быть,человек выпьет последнюю таблетку через час после начала лечения)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20.</w:t>
      </w:r>
      <w:r w:rsidRPr="00B1684B">
        <w:rPr>
          <w:rFonts w:ascii="Times New Roman" w:hAnsi="Times New Roman"/>
          <w:sz w:val="28"/>
          <w:szCs w:val="28"/>
        </w:rPr>
        <w:t>На руках десять пальцев. Сколько пальцев на десяти руках?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(Пятьдесят.)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>21.</w:t>
      </w:r>
      <w:r w:rsidRPr="00B1684B">
        <w:rPr>
          <w:rFonts w:ascii="Times New Roman" w:hAnsi="Times New Roman"/>
          <w:sz w:val="28"/>
          <w:szCs w:val="28"/>
        </w:rPr>
        <w:t>В пруду растет один лист лилии. Каждый день число листьев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удваивается. На какой день пруд будет покрыт листьями лилии наполовину, если известно, что полностью он будет покрыт ими через 100 дней?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(Пруд будет покрыт листьями лилии наполовину на 99-й день. По условию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 xml:space="preserve"> 22.</w:t>
      </w:r>
      <w:r w:rsidRPr="00B1684B">
        <w:rPr>
          <w:rFonts w:ascii="Times New Roman" w:hAnsi="Times New Roman"/>
          <w:sz w:val="28"/>
          <w:szCs w:val="28"/>
        </w:rPr>
        <w:t>Три курицы несут три яйца за три дня. Сколько яиц снесут 12 курицза 12 дней?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 xml:space="preserve">(Если три курицы за три дня несут три яйца, значит одна курица за те же </w:t>
      </w:r>
      <w:r>
        <w:rPr>
          <w:rFonts w:ascii="Times New Roman" w:hAnsi="Times New Roman"/>
          <w:sz w:val="28"/>
          <w:szCs w:val="28"/>
        </w:rPr>
        <w:t>три дня несё</w:t>
      </w:r>
      <w:r w:rsidRPr="00B1684B">
        <w:rPr>
          <w:rFonts w:ascii="Times New Roman" w:hAnsi="Times New Roman"/>
          <w:sz w:val="28"/>
          <w:szCs w:val="28"/>
        </w:rPr>
        <w:t>т одно яйцо. Следовательно, за</w:t>
      </w:r>
      <w:r>
        <w:rPr>
          <w:rFonts w:ascii="Times New Roman" w:hAnsi="Times New Roman"/>
          <w:sz w:val="28"/>
          <w:szCs w:val="28"/>
        </w:rPr>
        <w:t xml:space="preserve"> 12 дней она снесё</w:t>
      </w:r>
      <w:r w:rsidRPr="00B1684B">
        <w:rPr>
          <w:rFonts w:ascii="Times New Roman" w:hAnsi="Times New Roman"/>
          <w:sz w:val="28"/>
          <w:szCs w:val="28"/>
        </w:rPr>
        <w:t>т: 12 : 3 = 4яйца. Если же куриц будет 12, то за 12 дней они снесут: 12 · 4 = 48 яиц.)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 xml:space="preserve"> 23.</w:t>
      </w:r>
      <w:r w:rsidRPr="00B1684B">
        <w:rPr>
          <w:rFonts w:ascii="Times New Roman" w:hAnsi="Times New Roman"/>
          <w:sz w:val="28"/>
          <w:szCs w:val="28"/>
        </w:rPr>
        <w:t>Половина от половины числа равна половине. Какое это число?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(Это число 2. Половина этого числа равна 1, а половина от половины этого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числа (т. е. единицы) равна 0,5, т. е. тоже половине.)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 xml:space="preserve"> 24.</w:t>
      </w:r>
      <w:r w:rsidRPr="00B1684B">
        <w:rPr>
          <w:rFonts w:ascii="Times New Roman" w:hAnsi="Times New Roman"/>
          <w:sz w:val="28"/>
          <w:szCs w:val="28"/>
        </w:rPr>
        <w:t>Попугай прожил меньше 100 лет и умеет отвечать только на вопросы «да» и «нет». Сколько вопросов ему надо задать, чтобы узнать его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возраст?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(На первый взгляд может показаться, что попугаю можно задать до 99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вопросов. На самом же деле можно обойтись гораздо меньшим числом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вопросов. Спросим его так: «Тебе больше 50 лет?» Если он ответит «да», то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его возраст от 51 до 99 лет; если же он ответит «нет», то ему от 1 года до 50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лет. Количество вариантов его возраста после первого же вопроса сокращается вдвое. Следующий подобный вопрос: «Тебе больше (можно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спросить – меньше) 25 лет?», «Тебе больше (меньше) 75 лет?» (в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зависимости от ответа на первый вопрос) сокращает число вариантов в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четыре раза и т. д. В итоге попугаю надо задать всего 7 вопросов.)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7A31">
        <w:rPr>
          <w:rFonts w:ascii="Times New Roman" w:hAnsi="Times New Roman"/>
          <w:b/>
          <w:i/>
          <w:sz w:val="32"/>
          <w:szCs w:val="28"/>
          <w:u w:val="single"/>
        </w:rPr>
        <w:t>Задание</w:t>
      </w:r>
      <w:r w:rsidRPr="001F7A31">
        <w:rPr>
          <w:rFonts w:ascii="Times New Roman" w:hAnsi="Times New Roman"/>
          <w:b/>
          <w:sz w:val="32"/>
          <w:szCs w:val="28"/>
          <w:u w:val="single"/>
        </w:rPr>
        <w:t xml:space="preserve"> 25.</w:t>
      </w:r>
      <w:bookmarkStart w:id="0" w:name="_GoBack"/>
      <w:bookmarkEnd w:id="0"/>
      <w:r w:rsidRPr="00B1684B">
        <w:rPr>
          <w:rFonts w:ascii="Times New Roman" w:hAnsi="Times New Roman"/>
          <w:sz w:val="28"/>
          <w:szCs w:val="28"/>
        </w:rPr>
        <w:t xml:space="preserve">Если три дня назад был день, </w:t>
      </w:r>
      <w:r>
        <w:rPr>
          <w:rFonts w:ascii="Times New Roman" w:hAnsi="Times New Roman"/>
          <w:sz w:val="28"/>
          <w:szCs w:val="28"/>
        </w:rPr>
        <w:t>предшествующий понедельнику, то</w:t>
      </w:r>
      <w:r w:rsidRPr="00B1684B">
        <w:rPr>
          <w:rFonts w:ascii="Times New Roman" w:hAnsi="Times New Roman"/>
          <w:sz w:val="28"/>
          <w:szCs w:val="28"/>
        </w:rPr>
        <w:t>какой день будет послезавтра?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(Перед понедельником было воскресенье. Если три дня назад было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воскресенье, то сегодня — среда. Если сегодня — среда, значит, послезавтра</w:t>
      </w:r>
    </w:p>
    <w:p w:rsidR="001655CB" w:rsidRPr="00B1684B" w:rsidRDefault="001655CB" w:rsidP="00A974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4B">
        <w:rPr>
          <w:rFonts w:ascii="Times New Roman" w:hAnsi="Times New Roman"/>
          <w:sz w:val="28"/>
          <w:szCs w:val="28"/>
        </w:rPr>
        <w:t>будет пятница)</w:t>
      </w:r>
    </w:p>
    <w:p w:rsidR="001655CB" w:rsidRPr="00B1684B" w:rsidRDefault="001655CB" w:rsidP="00B1684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1655CB" w:rsidRPr="00486374" w:rsidRDefault="001655CB" w:rsidP="00A9746F">
      <w:pPr>
        <w:rPr>
          <w:rFonts w:ascii="Times New Roman" w:hAnsi="Times New Roman"/>
          <w:sz w:val="28"/>
          <w:szCs w:val="28"/>
        </w:rPr>
      </w:pPr>
    </w:p>
    <w:sectPr w:rsidR="001655CB" w:rsidRPr="00486374" w:rsidSect="003B241A">
      <w:pgSz w:w="11907" w:h="16839" w:code="9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E3C"/>
    <w:multiLevelType w:val="hybridMultilevel"/>
    <w:tmpl w:val="405420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CF43CB"/>
    <w:multiLevelType w:val="hybridMultilevel"/>
    <w:tmpl w:val="F68881F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2036E04"/>
    <w:multiLevelType w:val="hybridMultilevel"/>
    <w:tmpl w:val="9A84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6D49CB"/>
    <w:multiLevelType w:val="hybridMultilevel"/>
    <w:tmpl w:val="EFEE34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FE5C26"/>
    <w:multiLevelType w:val="multilevel"/>
    <w:tmpl w:val="F08CF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B85268C"/>
    <w:multiLevelType w:val="hybridMultilevel"/>
    <w:tmpl w:val="0F42CD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1F2143B"/>
    <w:multiLevelType w:val="hybridMultilevel"/>
    <w:tmpl w:val="7C7655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E50170"/>
    <w:multiLevelType w:val="hybridMultilevel"/>
    <w:tmpl w:val="A41E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7623FEB"/>
    <w:multiLevelType w:val="multilevel"/>
    <w:tmpl w:val="DDD6E20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9">
    <w:nsid w:val="1AC83014"/>
    <w:multiLevelType w:val="multilevel"/>
    <w:tmpl w:val="435A5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71488E"/>
    <w:multiLevelType w:val="multilevel"/>
    <w:tmpl w:val="59C6817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11">
    <w:nsid w:val="246D26C5"/>
    <w:multiLevelType w:val="hybridMultilevel"/>
    <w:tmpl w:val="71B6E4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5962651"/>
    <w:multiLevelType w:val="multilevel"/>
    <w:tmpl w:val="6A8A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AB5026"/>
    <w:multiLevelType w:val="multilevel"/>
    <w:tmpl w:val="2E84DFA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14">
    <w:nsid w:val="26ED134C"/>
    <w:multiLevelType w:val="hybridMultilevel"/>
    <w:tmpl w:val="D826C01A"/>
    <w:lvl w:ilvl="0" w:tplc="0419000F">
      <w:start w:val="1"/>
      <w:numFmt w:val="decimal"/>
      <w:lvlText w:val="%1."/>
      <w:lvlJc w:val="left"/>
      <w:pPr>
        <w:ind w:left="150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8" w:hanging="180"/>
      </w:pPr>
      <w:rPr>
        <w:rFonts w:cs="Times New Roman"/>
      </w:rPr>
    </w:lvl>
  </w:abstractNum>
  <w:abstractNum w:abstractNumId="15">
    <w:nsid w:val="27CE441C"/>
    <w:multiLevelType w:val="hybridMultilevel"/>
    <w:tmpl w:val="5296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8DA6E1D"/>
    <w:multiLevelType w:val="multilevel"/>
    <w:tmpl w:val="4E6E61D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17">
    <w:nsid w:val="29F67E63"/>
    <w:multiLevelType w:val="multilevel"/>
    <w:tmpl w:val="3D4E5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446EAA"/>
    <w:multiLevelType w:val="multilevel"/>
    <w:tmpl w:val="80CED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2192227"/>
    <w:multiLevelType w:val="hybridMultilevel"/>
    <w:tmpl w:val="D47AF808"/>
    <w:lvl w:ilvl="0" w:tplc="0419000F">
      <w:start w:val="1"/>
      <w:numFmt w:val="decimal"/>
      <w:lvlText w:val="%1."/>
      <w:lvlJc w:val="left"/>
      <w:pPr>
        <w:ind w:left="26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3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71" w:hanging="180"/>
      </w:pPr>
      <w:rPr>
        <w:rFonts w:cs="Times New Roman"/>
      </w:rPr>
    </w:lvl>
  </w:abstractNum>
  <w:abstractNum w:abstractNumId="20">
    <w:nsid w:val="37C36CBD"/>
    <w:multiLevelType w:val="hybridMultilevel"/>
    <w:tmpl w:val="AFE6A6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89321E4"/>
    <w:multiLevelType w:val="hybridMultilevel"/>
    <w:tmpl w:val="E34676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9344106"/>
    <w:multiLevelType w:val="hybridMultilevel"/>
    <w:tmpl w:val="6BBA16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9AD6737"/>
    <w:multiLevelType w:val="multilevel"/>
    <w:tmpl w:val="FE00D29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24">
    <w:nsid w:val="39CB6530"/>
    <w:multiLevelType w:val="multilevel"/>
    <w:tmpl w:val="71485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3AD65CD2"/>
    <w:multiLevelType w:val="hybridMultilevel"/>
    <w:tmpl w:val="39107FA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4924686"/>
    <w:multiLevelType w:val="hybridMultilevel"/>
    <w:tmpl w:val="40F6A0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53B248D"/>
    <w:multiLevelType w:val="hybridMultilevel"/>
    <w:tmpl w:val="88F6D8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99C27A9"/>
    <w:multiLevelType w:val="multilevel"/>
    <w:tmpl w:val="6FE8A52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29">
    <w:nsid w:val="49DF32EA"/>
    <w:multiLevelType w:val="hybridMultilevel"/>
    <w:tmpl w:val="D25E064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B9F521C"/>
    <w:multiLevelType w:val="multilevel"/>
    <w:tmpl w:val="A52C14E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31">
    <w:nsid w:val="5254154C"/>
    <w:multiLevelType w:val="hybridMultilevel"/>
    <w:tmpl w:val="91748D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3EB2DD8"/>
    <w:multiLevelType w:val="multilevel"/>
    <w:tmpl w:val="3D4E5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4190E2A"/>
    <w:multiLevelType w:val="multilevel"/>
    <w:tmpl w:val="217AC69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34">
    <w:nsid w:val="544469DF"/>
    <w:multiLevelType w:val="hybridMultilevel"/>
    <w:tmpl w:val="A8E87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A01D9D"/>
    <w:multiLevelType w:val="multilevel"/>
    <w:tmpl w:val="6FB6137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36">
    <w:nsid w:val="5D862C3F"/>
    <w:multiLevelType w:val="hybridMultilevel"/>
    <w:tmpl w:val="64D49D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26F781C"/>
    <w:multiLevelType w:val="hybridMultilevel"/>
    <w:tmpl w:val="D29088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4FD164A"/>
    <w:multiLevelType w:val="hybridMultilevel"/>
    <w:tmpl w:val="AF74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57804B4"/>
    <w:multiLevelType w:val="multilevel"/>
    <w:tmpl w:val="4628F97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40">
    <w:nsid w:val="6CE144F4"/>
    <w:multiLevelType w:val="multilevel"/>
    <w:tmpl w:val="3D4E5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CEF60CD"/>
    <w:multiLevelType w:val="multilevel"/>
    <w:tmpl w:val="ACA01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01822E6"/>
    <w:multiLevelType w:val="multilevel"/>
    <w:tmpl w:val="04347B9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43">
    <w:nsid w:val="717E317C"/>
    <w:multiLevelType w:val="hybridMultilevel"/>
    <w:tmpl w:val="422038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2654F83"/>
    <w:multiLevelType w:val="multilevel"/>
    <w:tmpl w:val="37BA25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45">
    <w:nsid w:val="74541976"/>
    <w:multiLevelType w:val="hybridMultilevel"/>
    <w:tmpl w:val="CE727E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81F05D8"/>
    <w:multiLevelType w:val="multilevel"/>
    <w:tmpl w:val="DF68378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26"/>
  </w:num>
  <w:num w:numId="4">
    <w:abstractNumId w:val="37"/>
  </w:num>
  <w:num w:numId="5">
    <w:abstractNumId w:val="25"/>
  </w:num>
  <w:num w:numId="6">
    <w:abstractNumId w:val="31"/>
  </w:num>
  <w:num w:numId="7">
    <w:abstractNumId w:val="27"/>
  </w:num>
  <w:num w:numId="8">
    <w:abstractNumId w:val="34"/>
  </w:num>
  <w:num w:numId="9">
    <w:abstractNumId w:val="40"/>
  </w:num>
  <w:num w:numId="10">
    <w:abstractNumId w:val="32"/>
  </w:num>
  <w:num w:numId="11">
    <w:abstractNumId w:val="17"/>
  </w:num>
  <w:num w:numId="12">
    <w:abstractNumId w:val="41"/>
  </w:num>
  <w:num w:numId="13">
    <w:abstractNumId w:val="12"/>
  </w:num>
  <w:num w:numId="14">
    <w:abstractNumId w:val="9"/>
  </w:num>
  <w:num w:numId="15">
    <w:abstractNumId w:val="43"/>
  </w:num>
  <w:num w:numId="16">
    <w:abstractNumId w:val="24"/>
  </w:num>
  <w:num w:numId="17">
    <w:abstractNumId w:val="10"/>
  </w:num>
  <w:num w:numId="18">
    <w:abstractNumId w:val="16"/>
  </w:num>
  <w:num w:numId="19">
    <w:abstractNumId w:val="42"/>
  </w:num>
  <w:num w:numId="20">
    <w:abstractNumId w:val="39"/>
  </w:num>
  <w:num w:numId="21">
    <w:abstractNumId w:val="44"/>
  </w:num>
  <w:num w:numId="22">
    <w:abstractNumId w:val="23"/>
  </w:num>
  <w:num w:numId="23">
    <w:abstractNumId w:val="30"/>
  </w:num>
  <w:num w:numId="24">
    <w:abstractNumId w:val="46"/>
  </w:num>
  <w:num w:numId="25">
    <w:abstractNumId w:val="28"/>
  </w:num>
  <w:num w:numId="26">
    <w:abstractNumId w:val="33"/>
  </w:num>
  <w:num w:numId="27">
    <w:abstractNumId w:val="8"/>
  </w:num>
  <w:num w:numId="28">
    <w:abstractNumId w:val="13"/>
  </w:num>
  <w:num w:numId="29">
    <w:abstractNumId w:val="35"/>
  </w:num>
  <w:num w:numId="30">
    <w:abstractNumId w:val="22"/>
  </w:num>
  <w:num w:numId="31">
    <w:abstractNumId w:val="2"/>
  </w:num>
  <w:num w:numId="32">
    <w:abstractNumId w:val="29"/>
  </w:num>
  <w:num w:numId="33">
    <w:abstractNumId w:val="21"/>
  </w:num>
  <w:num w:numId="34">
    <w:abstractNumId w:val="20"/>
  </w:num>
  <w:num w:numId="35">
    <w:abstractNumId w:val="15"/>
  </w:num>
  <w:num w:numId="36">
    <w:abstractNumId w:val="36"/>
  </w:num>
  <w:num w:numId="37">
    <w:abstractNumId w:val="0"/>
  </w:num>
  <w:num w:numId="38">
    <w:abstractNumId w:val="7"/>
  </w:num>
  <w:num w:numId="39">
    <w:abstractNumId w:val="5"/>
  </w:num>
  <w:num w:numId="40">
    <w:abstractNumId w:val="38"/>
  </w:num>
  <w:num w:numId="41">
    <w:abstractNumId w:val="14"/>
  </w:num>
  <w:num w:numId="42">
    <w:abstractNumId w:val="19"/>
  </w:num>
  <w:num w:numId="43">
    <w:abstractNumId w:val="11"/>
  </w:num>
  <w:num w:numId="44">
    <w:abstractNumId w:val="1"/>
  </w:num>
  <w:num w:numId="45">
    <w:abstractNumId w:val="45"/>
  </w:num>
  <w:num w:numId="46">
    <w:abstractNumId w:val="18"/>
  </w:num>
  <w:num w:numId="4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5EBA"/>
    <w:rsid w:val="0003467D"/>
    <w:rsid w:val="00051550"/>
    <w:rsid w:val="000B239C"/>
    <w:rsid w:val="000E1453"/>
    <w:rsid w:val="000E2EC9"/>
    <w:rsid w:val="000F0910"/>
    <w:rsid w:val="001655CB"/>
    <w:rsid w:val="001B319A"/>
    <w:rsid w:val="001F7A31"/>
    <w:rsid w:val="00204209"/>
    <w:rsid w:val="00212B38"/>
    <w:rsid w:val="0022551B"/>
    <w:rsid w:val="0023724B"/>
    <w:rsid w:val="00311F21"/>
    <w:rsid w:val="003859D6"/>
    <w:rsid w:val="003B241A"/>
    <w:rsid w:val="003C6F30"/>
    <w:rsid w:val="004113C7"/>
    <w:rsid w:val="00413BA3"/>
    <w:rsid w:val="00424BBC"/>
    <w:rsid w:val="00436FB0"/>
    <w:rsid w:val="00482729"/>
    <w:rsid w:val="00486374"/>
    <w:rsid w:val="004D21A6"/>
    <w:rsid w:val="004E6B95"/>
    <w:rsid w:val="00563465"/>
    <w:rsid w:val="00564028"/>
    <w:rsid w:val="00584836"/>
    <w:rsid w:val="005E2E34"/>
    <w:rsid w:val="00612954"/>
    <w:rsid w:val="00631B28"/>
    <w:rsid w:val="00647E0D"/>
    <w:rsid w:val="00650A0C"/>
    <w:rsid w:val="00652B13"/>
    <w:rsid w:val="00713A50"/>
    <w:rsid w:val="00776E89"/>
    <w:rsid w:val="007811FA"/>
    <w:rsid w:val="007A7B7D"/>
    <w:rsid w:val="008E114B"/>
    <w:rsid w:val="00912A2C"/>
    <w:rsid w:val="00930AC1"/>
    <w:rsid w:val="00985EBA"/>
    <w:rsid w:val="00A121C3"/>
    <w:rsid w:val="00A31AE6"/>
    <w:rsid w:val="00A3203B"/>
    <w:rsid w:val="00A9746F"/>
    <w:rsid w:val="00AA3A3B"/>
    <w:rsid w:val="00AD2F9D"/>
    <w:rsid w:val="00AE4D1F"/>
    <w:rsid w:val="00B1684B"/>
    <w:rsid w:val="00B34F0A"/>
    <w:rsid w:val="00B91213"/>
    <w:rsid w:val="00BB2DF4"/>
    <w:rsid w:val="00BC3420"/>
    <w:rsid w:val="00BC44DF"/>
    <w:rsid w:val="00BD7D30"/>
    <w:rsid w:val="00BF19A1"/>
    <w:rsid w:val="00C71F85"/>
    <w:rsid w:val="00CA1D39"/>
    <w:rsid w:val="00CD76D3"/>
    <w:rsid w:val="00D97134"/>
    <w:rsid w:val="00E6085D"/>
    <w:rsid w:val="00E67F94"/>
    <w:rsid w:val="00ED7D7C"/>
    <w:rsid w:val="00FC6217"/>
    <w:rsid w:val="00FF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21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319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319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1B319A"/>
    <w:pPr>
      <w:keepNext/>
      <w:spacing w:before="140" w:after="120" w:line="240" w:lineRule="auto"/>
      <w:outlineLvl w:val="2"/>
    </w:pPr>
    <w:rPr>
      <w:rFonts w:ascii="Liberation Serif" w:hAnsi="Liberation Serif" w:cs="FreeSans"/>
      <w:b/>
      <w:bCs/>
      <w:sz w:val="28"/>
      <w:szCs w:val="28"/>
      <w:lang w:eastAsia="zh-CN" w:bidi="hi-IN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B319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B319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B319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B319A"/>
    <w:rPr>
      <w:rFonts w:ascii="Liberation Serif" w:eastAsia="Times New Roman" w:hAnsi="Liberation Serif" w:cs="FreeSans"/>
      <w:b/>
      <w:bCs/>
      <w:sz w:val="28"/>
      <w:szCs w:val="28"/>
      <w:lang w:eastAsia="zh-CN" w:bidi="hi-IN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B319A"/>
    <w:rPr>
      <w:rFonts w:ascii="Cambria" w:hAnsi="Cambria" w:cs="Times New Roman"/>
      <w:b/>
      <w:bCs/>
      <w:i/>
      <w:iCs/>
      <w:color w:val="4F81BD"/>
    </w:rPr>
  </w:style>
  <w:style w:type="paragraph" w:styleId="NoSpacing">
    <w:name w:val="No Spacing"/>
    <w:link w:val="NoSpacingChar"/>
    <w:uiPriority w:val="99"/>
    <w:qFormat/>
    <w:rsid w:val="00A121C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3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6F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36F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971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A31AE6"/>
    <w:rPr>
      <w:rFonts w:cs="Times New Roman"/>
      <w:sz w:val="22"/>
      <w:szCs w:val="22"/>
      <w:lang w:val="ru-RU" w:eastAsia="en-US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A31AE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A31AE6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A31AE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31AE6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A31AE6"/>
    <w:pPr>
      <w:ind w:left="720"/>
      <w:contextualSpacing/>
    </w:pPr>
  </w:style>
  <w:style w:type="paragraph" w:customStyle="1" w:styleId="c15">
    <w:name w:val="c15"/>
    <w:basedOn w:val="Normal"/>
    <w:uiPriority w:val="99"/>
    <w:rsid w:val="00ED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ED7D7C"/>
    <w:rPr>
      <w:rFonts w:cs="Times New Roman"/>
    </w:rPr>
  </w:style>
  <w:style w:type="character" w:customStyle="1" w:styleId="c12">
    <w:name w:val="c12"/>
    <w:basedOn w:val="DefaultParagraphFont"/>
    <w:uiPriority w:val="99"/>
    <w:rsid w:val="00ED7D7C"/>
    <w:rPr>
      <w:rFonts w:cs="Times New Roman"/>
    </w:rPr>
  </w:style>
  <w:style w:type="paragraph" w:customStyle="1" w:styleId="c26">
    <w:name w:val="c26"/>
    <w:basedOn w:val="Normal"/>
    <w:uiPriority w:val="99"/>
    <w:rsid w:val="00ED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2">
    <w:name w:val="c32"/>
    <w:basedOn w:val="DefaultParagraphFont"/>
    <w:uiPriority w:val="99"/>
    <w:rsid w:val="00ED7D7C"/>
    <w:rPr>
      <w:rFonts w:cs="Times New Roman"/>
    </w:rPr>
  </w:style>
  <w:style w:type="paragraph" w:customStyle="1" w:styleId="c30">
    <w:name w:val="c30"/>
    <w:basedOn w:val="Normal"/>
    <w:uiPriority w:val="99"/>
    <w:rsid w:val="00ED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3">
    <w:name w:val="c23"/>
    <w:basedOn w:val="DefaultParagraphFont"/>
    <w:uiPriority w:val="99"/>
    <w:rsid w:val="00ED7D7C"/>
    <w:rPr>
      <w:rFonts w:cs="Times New Roman"/>
    </w:rPr>
  </w:style>
  <w:style w:type="character" w:customStyle="1" w:styleId="c1">
    <w:name w:val="c1"/>
    <w:basedOn w:val="DefaultParagraphFont"/>
    <w:uiPriority w:val="99"/>
    <w:rsid w:val="00ED7D7C"/>
    <w:rPr>
      <w:rFonts w:cs="Times New Roman"/>
    </w:rPr>
  </w:style>
  <w:style w:type="paragraph" w:customStyle="1" w:styleId="c41">
    <w:name w:val="c41"/>
    <w:basedOn w:val="Normal"/>
    <w:uiPriority w:val="99"/>
    <w:rsid w:val="00ED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0">
    <w:name w:val="c50"/>
    <w:basedOn w:val="Normal"/>
    <w:uiPriority w:val="99"/>
    <w:rsid w:val="00ED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Normal"/>
    <w:uiPriority w:val="99"/>
    <w:rsid w:val="00ED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Normal"/>
    <w:uiPriority w:val="99"/>
    <w:rsid w:val="00ED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Normal"/>
    <w:uiPriority w:val="99"/>
    <w:rsid w:val="00ED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0">
    <w:name w:val="c40"/>
    <w:basedOn w:val="Normal"/>
    <w:uiPriority w:val="99"/>
    <w:rsid w:val="00ED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DefaultParagraphFont"/>
    <w:uiPriority w:val="99"/>
    <w:rsid w:val="00BB2DF4"/>
    <w:rPr>
      <w:rFonts w:cs="Times New Roman"/>
    </w:rPr>
  </w:style>
  <w:style w:type="paragraph" w:customStyle="1" w:styleId="c21">
    <w:name w:val="c21"/>
    <w:basedOn w:val="Normal"/>
    <w:uiPriority w:val="99"/>
    <w:rsid w:val="00BB2D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1B319A"/>
    <w:pPr>
      <w:spacing w:after="140" w:line="288" w:lineRule="auto"/>
    </w:pPr>
    <w:rPr>
      <w:rFonts w:ascii="Liberation Serif" w:hAnsi="Liberation Serif" w:cs="FreeSans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B319A"/>
    <w:rPr>
      <w:rFonts w:ascii="Liberation Serif" w:eastAsia="Times New Roman" w:hAnsi="Liberation Serif" w:cs="FreeSans"/>
      <w:sz w:val="24"/>
      <w:szCs w:val="24"/>
      <w:lang w:eastAsia="zh-CN" w:bidi="hi-IN"/>
    </w:rPr>
  </w:style>
  <w:style w:type="paragraph" w:customStyle="1" w:styleId="a">
    <w:name w:val="Содержимое таблицы"/>
    <w:basedOn w:val="Normal"/>
    <w:uiPriority w:val="99"/>
    <w:rsid w:val="001B319A"/>
    <w:pPr>
      <w:suppressLineNumbers/>
      <w:spacing w:after="0" w:line="240" w:lineRule="auto"/>
    </w:pPr>
    <w:rPr>
      <w:rFonts w:ascii="Liberation Serif" w:hAnsi="Liberation Serif" w:cs="FreeSans"/>
      <w:sz w:val="24"/>
      <w:szCs w:val="24"/>
      <w:lang w:eastAsia="zh-CN" w:bidi="hi-IN"/>
    </w:rPr>
  </w:style>
  <w:style w:type="paragraph" w:customStyle="1" w:styleId="a0">
    <w:name w:val="Заголовок таблицы"/>
    <w:basedOn w:val="a"/>
    <w:uiPriority w:val="99"/>
    <w:rsid w:val="001B319A"/>
    <w:pPr>
      <w:jc w:val="center"/>
    </w:pPr>
    <w:rPr>
      <w:b/>
      <w:bCs/>
    </w:rPr>
  </w:style>
  <w:style w:type="paragraph" w:customStyle="1" w:styleId="a1">
    <w:name w:val="Блочная цитата"/>
    <w:basedOn w:val="Normal"/>
    <w:uiPriority w:val="99"/>
    <w:rsid w:val="001B319A"/>
    <w:pPr>
      <w:spacing w:after="283" w:line="240" w:lineRule="auto"/>
      <w:ind w:left="567" w:right="567"/>
    </w:pPr>
    <w:rPr>
      <w:rFonts w:ascii="Liberation Serif" w:hAnsi="Liberation Serif" w:cs="FreeSans"/>
      <w:sz w:val="24"/>
      <w:szCs w:val="24"/>
      <w:lang w:eastAsia="zh-CN" w:bidi="hi-IN"/>
    </w:rPr>
  </w:style>
  <w:style w:type="paragraph" w:customStyle="1" w:styleId="a2">
    <w:name w:val="Горизонтальная линия"/>
    <w:basedOn w:val="Normal"/>
    <w:next w:val="BodyText"/>
    <w:uiPriority w:val="99"/>
    <w:rsid w:val="001B319A"/>
    <w:pPr>
      <w:suppressLineNumbers/>
      <w:pBdr>
        <w:bottom w:val="double" w:sz="2" w:space="0" w:color="808080"/>
      </w:pBdr>
      <w:spacing w:after="283" w:line="240" w:lineRule="auto"/>
    </w:pPr>
    <w:rPr>
      <w:rFonts w:ascii="Liberation Serif" w:hAnsi="Liberation Serif" w:cs="FreeSans"/>
      <w:sz w:val="12"/>
      <w:szCs w:val="12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122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2172">
              <w:marLeft w:val="225"/>
              <w:marRight w:val="22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2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17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221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  <w:divsChild>
                            <w:div w:id="152112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122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71</TotalTime>
  <Pages>32</Pages>
  <Words>5291</Words>
  <Characters>30165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СБОРНИК  ЗАДАНИЙ ПО ФОРМИРОВАНИЮ МАТЕМАТИЧЕСКОЙ ГРАМОТНОСТИ</dc:title>
  <dc:subject>ДЛЯ ОБУЧАЮЩИХСЯ  3- 4 КЛАССОВ</dc:subject>
  <dc:creator>User Windows</dc:creator>
  <cp:keywords/>
  <dc:description/>
  <cp:lastModifiedBy>Microsoft Office</cp:lastModifiedBy>
  <cp:revision>7</cp:revision>
  <cp:lastPrinted>2022-11-21T07:08:00Z</cp:lastPrinted>
  <dcterms:created xsi:type="dcterms:W3CDTF">2022-11-20T22:56:00Z</dcterms:created>
  <dcterms:modified xsi:type="dcterms:W3CDTF">2026-04-07T17:39:00Z</dcterms:modified>
</cp:coreProperties>
</file>